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shd w:val="clear" w:color="auto" w:fill="F2F2F2" w:themeFill="background1" w:themeFillShade="F2"/>
        <w:tblCellMar>
          <w:top w:w="57" w:type="dxa"/>
          <w:left w:w="85" w:type="dxa"/>
          <w:bottom w:w="57" w:type="dxa"/>
        </w:tblCellMar>
        <w:tblLook w:val="04A0" w:firstRow="1" w:lastRow="0" w:firstColumn="1" w:lastColumn="0" w:noHBand="0" w:noVBand="1"/>
      </w:tblPr>
      <w:tblGrid>
        <w:gridCol w:w="3823"/>
        <w:gridCol w:w="5193"/>
      </w:tblGrid>
      <w:tr w:rsidR="001F4178" w14:paraId="4D9EA467" w14:textId="77777777" w:rsidTr="00FA7A5C">
        <w:tc>
          <w:tcPr>
            <w:tcW w:w="382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A3BF1E" w14:textId="00B03802" w:rsidR="001F4178" w:rsidRPr="002F65E9" w:rsidRDefault="00876086" w:rsidP="002F65E9">
            <w:pPr>
              <w:rPr>
                <w:b/>
                <w:bCs/>
              </w:rPr>
            </w:pPr>
            <w:r w:rsidRPr="002F65E9">
              <w:rPr>
                <w:b/>
                <w:bCs/>
              </w:rPr>
              <w:t>Empresa participante:</w:t>
            </w:r>
          </w:p>
        </w:tc>
        <w:tc>
          <w:tcPr>
            <w:tcW w:w="519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E7B1D9" w14:textId="3CF21FFB" w:rsidR="001F4178" w:rsidRDefault="00876086" w:rsidP="002F65E9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1F4178" w14:paraId="1F3E924B" w14:textId="77777777" w:rsidTr="00FD4502"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5A15E3B3" w14:textId="07FEDD69" w:rsidR="001F4178" w:rsidRPr="002F65E9" w:rsidRDefault="00876086" w:rsidP="002F65E9">
            <w:pPr>
              <w:rPr>
                <w:b/>
                <w:bCs/>
              </w:rPr>
            </w:pPr>
            <w:r w:rsidRPr="002F65E9">
              <w:rPr>
                <w:b/>
                <w:bCs/>
              </w:rPr>
              <w:t>CIF:</w:t>
            </w:r>
          </w:p>
        </w:tc>
        <w:tc>
          <w:tcPr>
            <w:tcW w:w="5193" w:type="dxa"/>
            <w:shd w:val="clear" w:color="auto" w:fill="F2F2F2" w:themeFill="background1" w:themeFillShade="F2"/>
            <w:vAlign w:val="center"/>
          </w:tcPr>
          <w:p w14:paraId="14CD3388" w14:textId="76A89086" w:rsidR="001F4178" w:rsidRDefault="00876086" w:rsidP="002F65E9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F4178" w14:paraId="494CBD0F" w14:textId="77777777" w:rsidTr="00FD4502"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3E7F0F54" w14:textId="70B5C2CB" w:rsidR="001F4178" w:rsidRPr="002F65E9" w:rsidRDefault="00876086" w:rsidP="002F65E9">
            <w:pPr>
              <w:rPr>
                <w:b/>
                <w:bCs/>
              </w:rPr>
            </w:pPr>
            <w:r w:rsidRPr="002F65E9">
              <w:rPr>
                <w:b/>
                <w:bCs/>
              </w:rPr>
              <w:t>Persona de contacto de la empresa</w:t>
            </w:r>
            <w:r w:rsidRPr="002F65E9">
              <w:rPr>
                <w:b/>
                <w:bCs/>
              </w:rPr>
              <w:t>:</w:t>
            </w:r>
          </w:p>
        </w:tc>
        <w:tc>
          <w:tcPr>
            <w:tcW w:w="5193" w:type="dxa"/>
            <w:shd w:val="clear" w:color="auto" w:fill="F2F2F2" w:themeFill="background1" w:themeFillShade="F2"/>
            <w:vAlign w:val="center"/>
          </w:tcPr>
          <w:p w14:paraId="2B7BD951" w14:textId="6CB659F6" w:rsidR="001F4178" w:rsidRDefault="00876086" w:rsidP="002F65E9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F4178" w14:paraId="21A1CD8C" w14:textId="77777777" w:rsidTr="00FD4502"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1FFDD0FA" w14:textId="4A45BECE" w:rsidR="001F4178" w:rsidRPr="002F65E9" w:rsidRDefault="00876086" w:rsidP="002F65E9">
            <w:pPr>
              <w:rPr>
                <w:b/>
                <w:bCs/>
              </w:rPr>
            </w:pPr>
            <w:r w:rsidRPr="002F65E9">
              <w:rPr>
                <w:b/>
                <w:bCs/>
              </w:rPr>
              <w:t>Teléfono:</w:t>
            </w:r>
          </w:p>
        </w:tc>
        <w:tc>
          <w:tcPr>
            <w:tcW w:w="5193" w:type="dxa"/>
            <w:shd w:val="clear" w:color="auto" w:fill="F2F2F2" w:themeFill="background1" w:themeFillShade="F2"/>
            <w:vAlign w:val="center"/>
          </w:tcPr>
          <w:p w14:paraId="6746C934" w14:textId="07178E51" w:rsidR="001F4178" w:rsidRDefault="00876086" w:rsidP="002F65E9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76086" w14:paraId="3290EAF6" w14:textId="77777777" w:rsidTr="00FD4502"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17E44705" w14:textId="2811B47C" w:rsidR="00876086" w:rsidRPr="002F65E9" w:rsidRDefault="00876086" w:rsidP="002F65E9">
            <w:pPr>
              <w:rPr>
                <w:b/>
                <w:bCs/>
              </w:rPr>
            </w:pPr>
            <w:r w:rsidRPr="002F65E9">
              <w:rPr>
                <w:b/>
                <w:bCs/>
              </w:rPr>
              <w:t>E-mail:</w:t>
            </w:r>
          </w:p>
        </w:tc>
        <w:tc>
          <w:tcPr>
            <w:tcW w:w="5193" w:type="dxa"/>
            <w:shd w:val="clear" w:color="auto" w:fill="F2F2F2" w:themeFill="background1" w:themeFillShade="F2"/>
            <w:vAlign w:val="center"/>
          </w:tcPr>
          <w:p w14:paraId="2B854410" w14:textId="1646B2E6" w:rsidR="00876086" w:rsidRDefault="00876086" w:rsidP="002F65E9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7375935" w14:textId="77777777" w:rsidR="001F4178" w:rsidRDefault="001F4178" w:rsidP="001F4178"/>
    <w:p w14:paraId="783F0924" w14:textId="78C9D2E7" w:rsidR="001F4178" w:rsidRDefault="001F4178" w:rsidP="001F4178">
      <w:r>
        <w:t>Si la empresa tiene Representación Legal de los Trabajadores</w:t>
      </w:r>
      <w:r w:rsidR="008A5843">
        <w:t>,</w:t>
      </w:r>
      <w:r>
        <w:t xml:space="preserve"> ¿</w:t>
      </w:r>
      <w:r w:rsidR="008A5843">
        <w:t>h</w:t>
      </w:r>
      <w:r>
        <w:t>a informado a ésta por escrito de la realización de la acción formativa y tiene su conformidad? (Marcar lo</w:t>
      </w:r>
      <w:r w:rsidR="002F65E9">
        <w:t xml:space="preserve"> </w:t>
      </w:r>
      <w:r>
        <w:t>que proceda)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46"/>
        <w:gridCol w:w="1676"/>
      </w:tblGrid>
      <w:tr w:rsidR="002F65E9" w14:paraId="7C7C4005" w14:textId="77777777" w:rsidTr="003E149A">
        <w:tc>
          <w:tcPr>
            <w:tcW w:w="446" w:type="dxa"/>
            <w:tcBorders>
              <w:top w:val="single" w:sz="4" w:space="0" w:color="000000" w:themeColor="text1"/>
            </w:tcBorders>
            <w:vAlign w:val="center"/>
          </w:tcPr>
          <w:p w14:paraId="258E28D9" w14:textId="56ECF8B4" w:rsidR="002F65E9" w:rsidRDefault="002F65E9" w:rsidP="002F65E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1"/>
            <w:r>
              <w:instrText xml:space="preserve"> FORMCHECKBOX </w:instrText>
            </w:r>
            <w:r>
              <w:fldChar w:fldCharType="end"/>
            </w:r>
            <w:bookmarkEnd w:id="1"/>
          </w:p>
        </w:tc>
        <w:tc>
          <w:tcPr>
            <w:tcW w:w="1676" w:type="dxa"/>
            <w:tcBorders>
              <w:top w:val="single" w:sz="4" w:space="0" w:color="000000" w:themeColor="text1"/>
            </w:tcBorders>
            <w:vAlign w:val="center"/>
          </w:tcPr>
          <w:p w14:paraId="59C1D7AF" w14:textId="57DA7A12" w:rsidR="002F65E9" w:rsidRDefault="002F65E9" w:rsidP="002F65E9">
            <w:r>
              <w:t>S</w:t>
            </w:r>
            <w:r w:rsidR="00520EDB">
              <w:t>í</w:t>
            </w:r>
          </w:p>
        </w:tc>
      </w:tr>
      <w:tr w:rsidR="002F65E9" w14:paraId="094B7332" w14:textId="77777777" w:rsidTr="00C2188F">
        <w:tc>
          <w:tcPr>
            <w:tcW w:w="446" w:type="dxa"/>
            <w:vAlign w:val="center"/>
          </w:tcPr>
          <w:p w14:paraId="45B0EBCA" w14:textId="1EAF118E" w:rsidR="002F65E9" w:rsidRDefault="002F65E9" w:rsidP="002F65E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676" w:type="dxa"/>
            <w:vAlign w:val="center"/>
          </w:tcPr>
          <w:p w14:paraId="2F52747C" w14:textId="0C0AF691" w:rsidR="002F65E9" w:rsidRDefault="002F65E9" w:rsidP="002F65E9">
            <w:r>
              <w:t>N</w:t>
            </w:r>
            <w:r w:rsidR="00520EDB">
              <w:t>o</w:t>
            </w:r>
          </w:p>
        </w:tc>
      </w:tr>
      <w:tr w:rsidR="002F65E9" w14:paraId="5168EC43" w14:textId="77777777" w:rsidTr="00C2188F">
        <w:tc>
          <w:tcPr>
            <w:tcW w:w="446" w:type="dxa"/>
            <w:vAlign w:val="center"/>
          </w:tcPr>
          <w:p w14:paraId="2E8EF6D8" w14:textId="46609D14" w:rsidR="002F65E9" w:rsidRDefault="002F65E9" w:rsidP="002F65E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676" w:type="dxa"/>
            <w:vAlign w:val="center"/>
          </w:tcPr>
          <w:p w14:paraId="3DA0805B" w14:textId="2B8A82B5" w:rsidR="002F65E9" w:rsidRDefault="00520EDB" w:rsidP="002F65E9">
            <w:r>
              <w:t>No tiene RLT</w:t>
            </w:r>
          </w:p>
        </w:tc>
      </w:tr>
    </w:tbl>
    <w:p w14:paraId="34B65E52" w14:textId="77777777" w:rsidR="008A5843" w:rsidRDefault="008A5843" w:rsidP="001F4178"/>
    <w:p w14:paraId="1CBD40EB" w14:textId="1B011240" w:rsidR="00FA7A5C" w:rsidRDefault="001F4178" w:rsidP="001F4178">
      <w:r>
        <w:t>Solicita inscribirse a en la acción formativa</w:t>
      </w:r>
      <w:r w:rsidR="008A5843">
        <w:t xml:space="preserve"> (indicar el título de la formación)</w:t>
      </w:r>
      <w:r>
        <w:t>:</w:t>
      </w: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A7A5C" w14:paraId="1E5C29C7" w14:textId="77777777" w:rsidTr="00FA7A5C">
        <w:tc>
          <w:tcPr>
            <w:tcW w:w="9016" w:type="dxa"/>
          </w:tcPr>
          <w:p w14:paraId="0F111B97" w14:textId="7F17CA67" w:rsidR="00FA7A5C" w:rsidRDefault="00FA7A5C" w:rsidP="001F4178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325F0D4" w14:textId="77777777" w:rsidR="00FA7A5C" w:rsidRDefault="00FA7A5C" w:rsidP="001F4178"/>
    <w:p w14:paraId="13E0EC47" w14:textId="48B2A53B" w:rsidR="00520EDB" w:rsidRDefault="00192C4D" w:rsidP="001F4178">
      <w:r>
        <w:t xml:space="preserve">Con el formato de participación </w:t>
      </w:r>
      <w:r>
        <w:t>(</w:t>
      </w:r>
      <w:r>
        <w:t>m</w:t>
      </w:r>
      <w:r>
        <w:t>arcar lo que proceda)</w:t>
      </w:r>
      <w: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46"/>
        <w:gridCol w:w="1676"/>
      </w:tblGrid>
      <w:tr w:rsidR="00192C4D" w14:paraId="636EF6BB" w14:textId="77777777" w:rsidTr="003E149A">
        <w:tc>
          <w:tcPr>
            <w:tcW w:w="446" w:type="dxa"/>
            <w:tcBorders>
              <w:top w:val="single" w:sz="4" w:space="0" w:color="000000" w:themeColor="text1"/>
            </w:tcBorders>
            <w:vAlign w:val="center"/>
          </w:tcPr>
          <w:p w14:paraId="21F9F0A9" w14:textId="77777777" w:rsidR="00192C4D" w:rsidRDefault="00192C4D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676" w:type="dxa"/>
            <w:tcBorders>
              <w:top w:val="single" w:sz="4" w:space="0" w:color="000000" w:themeColor="text1"/>
            </w:tcBorders>
            <w:vAlign w:val="center"/>
          </w:tcPr>
          <w:p w14:paraId="0C924BB4" w14:textId="493C84EE" w:rsidR="00192C4D" w:rsidRDefault="00192C4D" w:rsidP="00065F49">
            <w:proofErr w:type="spellStart"/>
            <w:r>
              <w:t>Teleformación</w:t>
            </w:r>
            <w:proofErr w:type="spellEnd"/>
          </w:p>
        </w:tc>
      </w:tr>
      <w:tr w:rsidR="00192C4D" w14:paraId="1DD0B457" w14:textId="77777777" w:rsidTr="00C2188F">
        <w:tc>
          <w:tcPr>
            <w:tcW w:w="446" w:type="dxa"/>
            <w:vAlign w:val="center"/>
          </w:tcPr>
          <w:p w14:paraId="32FC4292" w14:textId="76ADBE9F" w:rsidR="00192C4D" w:rsidRDefault="0041314D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676" w:type="dxa"/>
            <w:vAlign w:val="center"/>
          </w:tcPr>
          <w:p w14:paraId="12929E54" w14:textId="4D53EBAD" w:rsidR="00192C4D" w:rsidRDefault="00192C4D" w:rsidP="00065F49">
            <w:r>
              <w:t>Presencial</w:t>
            </w:r>
          </w:p>
        </w:tc>
      </w:tr>
    </w:tbl>
    <w:p w14:paraId="5D62F88A" w14:textId="4D71EB62" w:rsidR="001F4178" w:rsidRDefault="001F4178" w:rsidP="001F4178"/>
    <w:p w14:paraId="265FEA77" w14:textId="77777777" w:rsidR="00FA7A5C" w:rsidRDefault="00FA7A5C" w:rsidP="001F4178"/>
    <w:p w14:paraId="38E5B33B" w14:textId="77522491" w:rsidR="001F4178" w:rsidRDefault="001F4178" w:rsidP="001F4178">
      <w:r>
        <w:t>El trabajador/a expone que ha sido convenientemente informado de las características, horario, calendario y temario de la formación que se describe y que está de acuerdo en recibir dicha formación.</w:t>
      </w:r>
    </w:p>
    <w:p w14:paraId="2551C7FD" w14:textId="77777777" w:rsidR="00FA7A5C" w:rsidRDefault="00FA7A5C" w:rsidP="001F4178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</w:tblCellMar>
        <w:tblLook w:val="04A0" w:firstRow="1" w:lastRow="0" w:firstColumn="1" w:lastColumn="0" w:noHBand="0" w:noVBand="1"/>
      </w:tblPr>
      <w:tblGrid>
        <w:gridCol w:w="1134"/>
        <w:gridCol w:w="142"/>
        <w:gridCol w:w="425"/>
        <w:gridCol w:w="662"/>
        <w:gridCol w:w="826"/>
        <w:gridCol w:w="423"/>
        <w:gridCol w:w="1917"/>
        <w:gridCol w:w="3497"/>
      </w:tblGrid>
      <w:tr w:rsidR="0041314D" w14:paraId="22892FB3" w14:textId="4B32B389" w:rsidTr="00FA7A5C">
        <w:tc>
          <w:tcPr>
            <w:tcW w:w="2363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F86E2A0" w14:textId="1059B4A5" w:rsidR="0041314D" w:rsidRPr="00FD4502" w:rsidRDefault="0041314D" w:rsidP="00065F49">
            <w:r w:rsidRPr="00FD4502">
              <w:t>Nombre y apellidos:</w:t>
            </w:r>
          </w:p>
        </w:tc>
        <w:tc>
          <w:tcPr>
            <w:tcW w:w="6663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31E7F02" w14:textId="62B951FE" w:rsidR="0041314D" w:rsidRPr="00FD4502" w:rsidRDefault="0041314D" w:rsidP="00065F49">
            <w:r w:rsidRPr="00FD4502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D4502">
              <w:instrText xml:space="preserve"> FORMTEXT </w:instrText>
            </w:r>
            <w:r w:rsidRPr="00FD4502">
              <w:fldChar w:fldCharType="separate"/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fldChar w:fldCharType="end"/>
            </w:r>
          </w:p>
        </w:tc>
      </w:tr>
      <w:tr w:rsidR="00BA710B" w14:paraId="149C8CAA" w14:textId="3A37B338" w:rsidTr="0072387F">
        <w:tc>
          <w:tcPr>
            <w:tcW w:w="2363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3F79BE8" w14:textId="6601F717" w:rsidR="00BA710B" w:rsidRPr="00FD4502" w:rsidRDefault="00BA710B" w:rsidP="00065F49">
            <w:r w:rsidRPr="00FD4502">
              <w:t>Fecha de nacimiento:</w:t>
            </w:r>
          </w:p>
        </w:tc>
        <w:tc>
          <w:tcPr>
            <w:tcW w:w="6663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E34F27" w14:textId="6B8B5EBA" w:rsidR="00BA710B" w:rsidRPr="00FD4502" w:rsidRDefault="00BA710B" w:rsidP="00065F49">
            <w:r w:rsidRPr="00FD4502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D4502">
              <w:instrText xml:space="preserve"> FORMTEXT </w:instrText>
            </w:r>
            <w:r w:rsidRPr="00FD4502">
              <w:fldChar w:fldCharType="separate"/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fldChar w:fldCharType="end"/>
            </w:r>
          </w:p>
        </w:tc>
      </w:tr>
      <w:tr w:rsidR="00BA710B" w14:paraId="27389AFF" w14:textId="77777777" w:rsidTr="00571351">
        <w:tc>
          <w:tcPr>
            <w:tcW w:w="2363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D2CF9C4" w14:textId="2CAA5824" w:rsidR="00BA710B" w:rsidRPr="00FD4502" w:rsidRDefault="00BA710B" w:rsidP="00065F49">
            <w:r w:rsidRPr="00FD4502">
              <w:t>DNI o NIE:</w:t>
            </w:r>
          </w:p>
        </w:tc>
        <w:tc>
          <w:tcPr>
            <w:tcW w:w="6663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1E77322" w14:textId="5C388A77" w:rsidR="00BA710B" w:rsidRPr="00FD4502" w:rsidRDefault="00BA710B" w:rsidP="00065F49">
            <w:r w:rsidRPr="00FD4502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D4502">
              <w:instrText xml:space="preserve"> FORMTEXT </w:instrText>
            </w:r>
            <w:r w:rsidRPr="00FD4502">
              <w:fldChar w:fldCharType="separate"/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fldChar w:fldCharType="end"/>
            </w:r>
          </w:p>
        </w:tc>
      </w:tr>
      <w:tr w:rsidR="00C319CB" w14:paraId="01C62A71" w14:textId="720CF8A2" w:rsidTr="004C2883">
        <w:tc>
          <w:tcPr>
            <w:tcW w:w="127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4CD099B" w14:textId="351CD8D1" w:rsidR="00C319CB" w:rsidRPr="00FD4502" w:rsidRDefault="00C319CB" w:rsidP="00065F49">
            <w:r w:rsidRPr="00FD4502">
              <w:t>Género:</w:t>
            </w:r>
          </w:p>
        </w:tc>
        <w:tc>
          <w:tcPr>
            <w:tcW w:w="42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8F673D2" w14:textId="1C4FACA1" w:rsidR="00C319CB" w:rsidRPr="00FD4502" w:rsidRDefault="00C319CB" w:rsidP="00065F49">
            <w:r w:rsidRPr="00FD4502"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4502">
              <w:instrText xml:space="preserve"> FORMCHECKBOX </w:instrText>
            </w:r>
            <w:r w:rsidRPr="00FD4502">
              <w:fldChar w:fldCharType="end"/>
            </w:r>
          </w:p>
        </w:tc>
        <w:tc>
          <w:tcPr>
            <w:tcW w:w="148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2572F1" w14:textId="77777777" w:rsidR="00C319CB" w:rsidRPr="00FD4502" w:rsidRDefault="00C319CB" w:rsidP="00065F49">
            <w:r w:rsidRPr="00FD4502">
              <w:t>Hombre</w:t>
            </w:r>
          </w:p>
        </w:tc>
        <w:tc>
          <w:tcPr>
            <w:tcW w:w="42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DEA6EF9" w14:textId="58126FAB" w:rsidR="00C319CB" w:rsidRPr="00FD4502" w:rsidRDefault="00C319CB" w:rsidP="00065F49">
            <w:r w:rsidRPr="00FD4502"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4502">
              <w:instrText xml:space="preserve"> FORMCHECKBOX </w:instrText>
            </w:r>
            <w:r w:rsidRPr="00FD4502">
              <w:fldChar w:fldCharType="end"/>
            </w:r>
          </w:p>
        </w:tc>
        <w:tc>
          <w:tcPr>
            <w:tcW w:w="5414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6AB56E2" w14:textId="5DC76C4F" w:rsidR="00C319CB" w:rsidRPr="00FD4502" w:rsidRDefault="00C319CB" w:rsidP="00065F49">
            <w:r w:rsidRPr="00FD4502">
              <w:t>Mujer</w:t>
            </w:r>
          </w:p>
        </w:tc>
      </w:tr>
      <w:tr w:rsidR="009F7BBA" w14:paraId="5EBCF716" w14:textId="7F64946C" w:rsidTr="00FD4502">
        <w:tc>
          <w:tcPr>
            <w:tcW w:w="5529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A56DACA" w14:textId="43E75FE3" w:rsidR="009F7BBA" w:rsidRPr="00FD4502" w:rsidRDefault="009F7BBA" w:rsidP="004C2883">
            <w:proofErr w:type="spellStart"/>
            <w:r w:rsidRPr="00FD4502">
              <w:t>Nº</w:t>
            </w:r>
            <w:proofErr w:type="spellEnd"/>
            <w:r w:rsidRPr="00FD4502">
              <w:t xml:space="preserve"> Seguridad Social</w:t>
            </w:r>
            <w:r w:rsidR="004C2883" w:rsidRPr="00FD4502">
              <w:t xml:space="preserve"> </w:t>
            </w:r>
            <w:r w:rsidRPr="00FD4502">
              <w:t>(12 dígitos)</w:t>
            </w:r>
            <w:r w:rsidR="004C2883" w:rsidRPr="00FD4502">
              <w:t>:</w:t>
            </w:r>
          </w:p>
        </w:tc>
        <w:tc>
          <w:tcPr>
            <w:tcW w:w="349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09EE234" w14:textId="7EBF1BAA" w:rsidR="009F7BBA" w:rsidRPr="00FD4502" w:rsidRDefault="009F7BBA" w:rsidP="004C2883">
            <w:r w:rsidRPr="00FD4502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D4502">
              <w:instrText xml:space="preserve"> FORMTEXT </w:instrText>
            </w:r>
            <w:r w:rsidRPr="00FD4502">
              <w:fldChar w:fldCharType="separate"/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fldChar w:fldCharType="end"/>
            </w:r>
          </w:p>
        </w:tc>
      </w:tr>
      <w:tr w:rsidR="009F7BBA" w14:paraId="2AF8DE66" w14:textId="747DD80A" w:rsidTr="00FD4502">
        <w:tc>
          <w:tcPr>
            <w:tcW w:w="5529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5FE82D" w14:textId="421A85A8" w:rsidR="009F7BBA" w:rsidRPr="00FD4502" w:rsidRDefault="009F7BBA" w:rsidP="004C2883">
            <w:proofErr w:type="spellStart"/>
            <w:r w:rsidRPr="00FD4502">
              <w:t>Nº</w:t>
            </w:r>
            <w:proofErr w:type="spellEnd"/>
            <w:r w:rsidRPr="00FD4502">
              <w:t xml:space="preserve"> Cuenta Cotización Empresa</w:t>
            </w:r>
            <w:r w:rsidR="004C2883" w:rsidRPr="00FD4502">
              <w:t xml:space="preserve"> </w:t>
            </w:r>
            <w:r w:rsidRPr="00FD4502">
              <w:t>(donde cotiza el trabajador)</w:t>
            </w:r>
            <w:r w:rsidR="004C2883" w:rsidRPr="00FD4502">
              <w:t>:</w:t>
            </w:r>
          </w:p>
        </w:tc>
        <w:tc>
          <w:tcPr>
            <w:tcW w:w="349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AD5EE79" w14:textId="3690F7B5" w:rsidR="009F7BBA" w:rsidRPr="00FD4502" w:rsidRDefault="009F7BBA" w:rsidP="004C2883">
            <w:r w:rsidRPr="00FD4502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D4502">
              <w:instrText xml:space="preserve"> FORMTEXT </w:instrText>
            </w:r>
            <w:r w:rsidRPr="00FD4502">
              <w:fldChar w:fldCharType="separate"/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fldChar w:fldCharType="end"/>
            </w:r>
          </w:p>
        </w:tc>
      </w:tr>
      <w:tr w:rsidR="000D3D33" w14:paraId="3BAD5AF7" w14:textId="77777777" w:rsidTr="00BA710B"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6938EBD" w14:textId="5396170B" w:rsidR="000D3D33" w:rsidRPr="00FD4502" w:rsidRDefault="000D3D33" w:rsidP="000D3D33">
            <w:r w:rsidRPr="00FD4502">
              <w:t>E-mail:</w:t>
            </w:r>
          </w:p>
        </w:tc>
        <w:tc>
          <w:tcPr>
            <w:tcW w:w="7892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5D79CF7" w14:textId="0FC41123" w:rsidR="000D3D33" w:rsidRPr="00FD4502" w:rsidRDefault="000D3D33" w:rsidP="000D3D33">
            <w:r w:rsidRPr="00FD4502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D4502">
              <w:instrText xml:space="preserve"> FORMTEXT </w:instrText>
            </w:r>
            <w:r w:rsidRPr="00FD4502">
              <w:fldChar w:fldCharType="separate"/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fldChar w:fldCharType="end"/>
            </w:r>
          </w:p>
        </w:tc>
      </w:tr>
      <w:tr w:rsidR="000D3D33" w14:paraId="5A70F66A" w14:textId="77777777" w:rsidTr="00BA710B"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F66F550" w14:textId="04063A7E" w:rsidR="000D3D33" w:rsidRPr="00FD4502" w:rsidRDefault="000D3D33" w:rsidP="000D3D33">
            <w:r w:rsidRPr="00FD4502">
              <w:t>Teléfono:</w:t>
            </w:r>
          </w:p>
        </w:tc>
        <w:tc>
          <w:tcPr>
            <w:tcW w:w="7892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DDE398" w14:textId="79593500" w:rsidR="000D3D33" w:rsidRPr="00FD4502" w:rsidRDefault="000D3D33" w:rsidP="000D3D33">
            <w:r w:rsidRPr="00FD4502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D4502">
              <w:instrText xml:space="preserve"> FORMTEXT </w:instrText>
            </w:r>
            <w:r w:rsidRPr="00FD4502">
              <w:fldChar w:fldCharType="separate"/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rPr>
                <w:noProof/>
              </w:rPr>
              <w:t> </w:t>
            </w:r>
            <w:r w:rsidRPr="00FD4502">
              <w:fldChar w:fldCharType="end"/>
            </w:r>
          </w:p>
        </w:tc>
      </w:tr>
    </w:tbl>
    <w:p w14:paraId="7A245DB2" w14:textId="77777777" w:rsidR="001F4178" w:rsidRDefault="001F4178" w:rsidP="001F4178"/>
    <w:p w14:paraId="602B6CCC" w14:textId="186EF816" w:rsidR="001F4178" w:rsidRDefault="001F4178" w:rsidP="00CA352B">
      <w:pPr>
        <w:keepNext/>
        <w:keepLines/>
      </w:pPr>
      <w:r w:rsidRPr="008942E3">
        <w:rPr>
          <w:b/>
          <w:bCs/>
        </w:rPr>
        <w:lastRenderedPageBreak/>
        <w:t>ESTUDIOS</w:t>
      </w:r>
      <w:r>
        <w:t xml:space="preserve"> (marcar el correcto)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46"/>
        <w:gridCol w:w="8485"/>
      </w:tblGrid>
      <w:tr w:rsidR="008942E3" w14:paraId="2E4F7823" w14:textId="77777777" w:rsidTr="003E149A">
        <w:tc>
          <w:tcPr>
            <w:tcW w:w="446" w:type="dxa"/>
            <w:tcBorders>
              <w:top w:val="single" w:sz="4" w:space="0" w:color="000000" w:themeColor="text1"/>
            </w:tcBorders>
          </w:tcPr>
          <w:p w14:paraId="77F4FABD" w14:textId="77777777" w:rsidR="008942E3" w:rsidRDefault="008942E3" w:rsidP="00CA352B">
            <w:pPr>
              <w:keepNext/>
              <w:keepLines/>
            </w:pPr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485" w:type="dxa"/>
            <w:tcBorders>
              <w:top w:val="single" w:sz="4" w:space="0" w:color="000000" w:themeColor="text1"/>
            </w:tcBorders>
          </w:tcPr>
          <w:p w14:paraId="0C442BC2" w14:textId="7014AF94" w:rsidR="008942E3" w:rsidRDefault="008942E3" w:rsidP="00CA352B">
            <w:pPr>
              <w:keepNext/>
              <w:keepLines/>
            </w:pPr>
            <w:r>
              <w:t>Menos de primaria</w:t>
            </w:r>
          </w:p>
        </w:tc>
      </w:tr>
      <w:tr w:rsidR="008942E3" w14:paraId="36050846" w14:textId="77777777" w:rsidTr="002A156C">
        <w:tc>
          <w:tcPr>
            <w:tcW w:w="446" w:type="dxa"/>
          </w:tcPr>
          <w:p w14:paraId="39C09535" w14:textId="77777777" w:rsidR="008942E3" w:rsidRDefault="008942E3" w:rsidP="00CA352B">
            <w:pPr>
              <w:keepNext/>
              <w:keepLines/>
            </w:pPr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485" w:type="dxa"/>
          </w:tcPr>
          <w:p w14:paraId="2C28D877" w14:textId="054B7C67" w:rsidR="008942E3" w:rsidRDefault="008942E3" w:rsidP="00CA352B">
            <w:pPr>
              <w:keepNext/>
              <w:keepLines/>
            </w:pPr>
            <w:r>
              <w:t>Educación Primaria</w:t>
            </w:r>
          </w:p>
        </w:tc>
      </w:tr>
      <w:tr w:rsidR="008942E3" w14:paraId="2B1E4BC4" w14:textId="77777777" w:rsidTr="002A156C">
        <w:tc>
          <w:tcPr>
            <w:tcW w:w="446" w:type="dxa"/>
          </w:tcPr>
          <w:p w14:paraId="7A1B445C" w14:textId="77777777" w:rsidR="008942E3" w:rsidRDefault="008942E3" w:rsidP="00CA352B">
            <w:pPr>
              <w:keepNext/>
              <w:keepLines/>
            </w:pPr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485" w:type="dxa"/>
          </w:tcPr>
          <w:p w14:paraId="031A82F3" w14:textId="529A8AA7" w:rsidR="008942E3" w:rsidRDefault="008942E3" w:rsidP="00CA352B">
            <w:pPr>
              <w:keepNext/>
              <w:keepLines/>
            </w:pPr>
            <w:r>
              <w:t>Primera Etapa de educación secundaria (1º y 2º ciclo ESO, EGB, GRADUADO</w:t>
            </w:r>
            <w:r w:rsidR="00C2188F">
              <w:t xml:space="preserve"> </w:t>
            </w:r>
            <w:r>
              <w:t>ESCOLAR, Certificados de Profesionalidad nivel 1 y 2)</w:t>
            </w:r>
          </w:p>
        </w:tc>
      </w:tr>
      <w:tr w:rsidR="008942E3" w14:paraId="1D04CCAF" w14:textId="77777777" w:rsidTr="002A156C">
        <w:tc>
          <w:tcPr>
            <w:tcW w:w="446" w:type="dxa"/>
          </w:tcPr>
          <w:p w14:paraId="6C18D4AD" w14:textId="747C2E80" w:rsidR="008942E3" w:rsidRDefault="002F748E" w:rsidP="00CA352B">
            <w:pPr>
              <w:keepNext/>
              <w:keepLines/>
            </w:pPr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485" w:type="dxa"/>
          </w:tcPr>
          <w:p w14:paraId="0FA3E13E" w14:textId="7FC173D9" w:rsidR="008942E3" w:rsidRDefault="002F748E" w:rsidP="00CA352B">
            <w:pPr>
              <w:keepNext/>
              <w:keepLines/>
            </w:pPr>
            <w:r>
              <w:t>Segunda etapa de educación secundaria (Bachillerato, FP grado medio, BUP, FPI y</w:t>
            </w:r>
            <w:r w:rsidR="00C2188F">
              <w:t xml:space="preserve"> </w:t>
            </w:r>
            <w:r>
              <w:t>FPII)</w:t>
            </w:r>
          </w:p>
        </w:tc>
      </w:tr>
      <w:tr w:rsidR="008942E3" w14:paraId="0C56C1EE" w14:textId="77777777" w:rsidTr="002A156C">
        <w:tc>
          <w:tcPr>
            <w:tcW w:w="446" w:type="dxa"/>
          </w:tcPr>
          <w:p w14:paraId="44B6D274" w14:textId="22F03141" w:rsidR="008942E3" w:rsidRDefault="002F748E" w:rsidP="008942E3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485" w:type="dxa"/>
          </w:tcPr>
          <w:p w14:paraId="34B484C8" w14:textId="7E5FEF6A" w:rsidR="008942E3" w:rsidRDefault="002F748E" w:rsidP="002F748E">
            <w:r>
              <w:t>Educación post secundaria no superior (Certificados de Profesionalidad de nivel</w:t>
            </w:r>
            <w:r w:rsidR="00C2188F">
              <w:t xml:space="preserve"> </w:t>
            </w:r>
            <w:r>
              <w:t>3)</w:t>
            </w:r>
          </w:p>
        </w:tc>
      </w:tr>
      <w:tr w:rsidR="002F748E" w14:paraId="407DAEE6" w14:textId="77777777" w:rsidTr="002A156C">
        <w:tc>
          <w:tcPr>
            <w:tcW w:w="446" w:type="dxa"/>
          </w:tcPr>
          <w:p w14:paraId="31CDD156" w14:textId="4C3D4ED9" w:rsidR="002F748E" w:rsidRDefault="002F748E" w:rsidP="008942E3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485" w:type="dxa"/>
          </w:tcPr>
          <w:p w14:paraId="3FE49D92" w14:textId="1D3EAE1A" w:rsidR="002F748E" w:rsidRDefault="002F748E" w:rsidP="002F748E">
            <w:r>
              <w:t>Técnico Superior/FP grado superior y equivalentes</w:t>
            </w:r>
          </w:p>
        </w:tc>
      </w:tr>
      <w:tr w:rsidR="002F748E" w14:paraId="01B85A82" w14:textId="77777777" w:rsidTr="002A156C">
        <w:tc>
          <w:tcPr>
            <w:tcW w:w="446" w:type="dxa"/>
          </w:tcPr>
          <w:p w14:paraId="3CA51E38" w14:textId="6157D969" w:rsidR="002F748E" w:rsidRDefault="002F748E" w:rsidP="008942E3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485" w:type="dxa"/>
          </w:tcPr>
          <w:p w14:paraId="25853113" w14:textId="58693680" w:rsidR="002F748E" w:rsidRDefault="002F748E" w:rsidP="002F748E">
            <w:r>
              <w:t>E. Universitarios 1º ciclo (Diplomatura-Grados)</w:t>
            </w:r>
          </w:p>
        </w:tc>
      </w:tr>
      <w:tr w:rsidR="002F748E" w14:paraId="3406D7D6" w14:textId="77777777" w:rsidTr="002A156C">
        <w:tc>
          <w:tcPr>
            <w:tcW w:w="446" w:type="dxa"/>
          </w:tcPr>
          <w:p w14:paraId="4D068C8A" w14:textId="5878FF1D" w:rsidR="002F748E" w:rsidRDefault="002F748E" w:rsidP="008942E3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485" w:type="dxa"/>
          </w:tcPr>
          <w:p w14:paraId="0F4A64B9" w14:textId="6FE39CB7" w:rsidR="002F748E" w:rsidRDefault="002F748E" w:rsidP="002F748E">
            <w:r>
              <w:t>E. Universitarios 2ª ciclo (Licenciatura-Master)</w:t>
            </w:r>
          </w:p>
        </w:tc>
      </w:tr>
      <w:tr w:rsidR="002F748E" w14:paraId="46807CFA" w14:textId="77777777" w:rsidTr="002A156C">
        <w:tc>
          <w:tcPr>
            <w:tcW w:w="446" w:type="dxa"/>
          </w:tcPr>
          <w:p w14:paraId="203185AD" w14:textId="22BC0C81" w:rsidR="002F748E" w:rsidRDefault="002F748E" w:rsidP="008942E3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485" w:type="dxa"/>
          </w:tcPr>
          <w:p w14:paraId="26E1FBAA" w14:textId="121F3BB6" w:rsidR="002F748E" w:rsidRDefault="002F748E" w:rsidP="002F748E">
            <w:r>
              <w:t>E. Universitarios 3º ciclo (Doctorado)</w:t>
            </w:r>
          </w:p>
        </w:tc>
      </w:tr>
      <w:tr w:rsidR="002F748E" w14:paraId="56FD4631" w14:textId="77777777" w:rsidTr="002A156C">
        <w:tc>
          <w:tcPr>
            <w:tcW w:w="446" w:type="dxa"/>
          </w:tcPr>
          <w:p w14:paraId="21878DC4" w14:textId="387BE765" w:rsidR="002F748E" w:rsidRDefault="002F748E" w:rsidP="008942E3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485" w:type="dxa"/>
          </w:tcPr>
          <w:p w14:paraId="68566F6B" w14:textId="59A27776" w:rsidR="002F748E" w:rsidRDefault="002F748E" w:rsidP="002F748E">
            <w:r>
              <w:t>Otras titulaciones</w:t>
            </w:r>
          </w:p>
        </w:tc>
      </w:tr>
    </w:tbl>
    <w:p w14:paraId="743031D7" w14:textId="77777777" w:rsidR="008942E3" w:rsidRDefault="008942E3" w:rsidP="001F4178"/>
    <w:p w14:paraId="05CFD06A" w14:textId="0214D231" w:rsidR="001F4178" w:rsidRDefault="001F4178" w:rsidP="001F4178">
      <w:r w:rsidRPr="002F748E">
        <w:rPr>
          <w:b/>
          <w:bCs/>
        </w:rPr>
        <w:t>CATEGORIA</w:t>
      </w:r>
      <w:r>
        <w:t xml:space="preserve"> (marcar el correcto)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46"/>
        <w:gridCol w:w="5083"/>
      </w:tblGrid>
      <w:tr w:rsidR="002F748E" w14:paraId="465DCA7B" w14:textId="77777777" w:rsidTr="003E149A">
        <w:tc>
          <w:tcPr>
            <w:tcW w:w="446" w:type="dxa"/>
            <w:tcBorders>
              <w:top w:val="single" w:sz="4" w:space="0" w:color="000000" w:themeColor="text1"/>
            </w:tcBorders>
          </w:tcPr>
          <w:p w14:paraId="4903B93B" w14:textId="77777777" w:rsidR="002F748E" w:rsidRDefault="002F748E" w:rsidP="00065F49">
            <w:pPr>
              <w:keepNext/>
              <w:keepLines/>
            </w:pPr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  <w:tcBorders>
              <w:top w:val="single" w:sz="4" w:space="0" w:color="000000" w:themeColor="text1"/>
            </w:tcBorders>
          </w:tcPr>
          <w:p w14:paraId="2EE5F110" w14:textId="436877C3" w:rsidR="002F748E" w:rsidRDefault="002F748E" w:rsidP="00065F49">
            <w:pPr>
              <w:keepNext/>
              <w:keepLines/>
            </w:pPr>
            <w:r>
              <w:t>Directivo</w:t>
            </w:r>
          </w:p>
        </w:tc>
      </w:tr>
      <w:tr w:rsidR="002F748E" w14:paraId="1FE49CFC" w14:textId="77777777" w:rsidTr="00FD4502">
        <w:tc>
          <w:tcPr>
            <w:tcW w:w="446" w:type="dxa"/>
          </w:tcPr>
          <w:p w14:paraId="172D9818" w14:textId="77777777" w:rsidR="002F748E" w:rsidRDefault="002F748E" w:rsidP="00065F49">
            <w:pPr>
              <w:keepNext/>
              <w:keepLines/>
            </w:pPr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4B30882A" w14:textId="5CAD2D72" w:rsidR="002F748E" w:rsidRDefault="002F748E" w:rsidP="00065F49">
            <w:pPr>
              <w:keepNext/>
              <w:keepLines/>
            </w:pPr>
            <w:r>
              <w:t>Mando Intermedio</w:t>
            </w:r>
          </w:p>
        </w:tc>
      </w:tr>
      <w:tr w:rsidR="002F748E" w14:paraId="2382E956" w14:textId="77777777" w:rsidTr="00FD4502">
        <w:tc>
          <w:tcPr>
            <w:tcW w:w="446" w:type="dxa"/>
          </w:tcPr>
          <w:p w14:paraId="20672E57" w14:textId="77777777" w:rsidR="002F748E" w:rsidRDefault="002F748E" w:rsidP="00065F49">
            <w:pPr>
              <w:keepNext/>
              <w:keepLines/>
            </w:pPr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36ACF013" w14:textId="45F662A7" w:rsidR="002F748E" w:rsidRDefault="002F748E" w:rsidP="00065F49">
            <w:pPr>
              <w:keepNext/>
              <w:keepLines/>
            </w:pPr>
            <w:r>
              <w:t>Técnico</w:t>
            </w:r>
          </w:p>
        </w:tc>
      </w:tr>
      <w:tr w:rsidR="002F748E" w14:paraId="1576C629" w14:textId="77777777" w:rsidTr="00FD4502">
        <w:tc>
          <w:tcPr>
            <w:tcW w:w="446" w:type="dxa"/>
          </w:tcPr>
          <w:p w14:paraId="703E5950" w14:textId="77777777" w:rsidR="002F748E" w:rsidRDefault="002F748E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35B5AB3B" w14:textId="5497CBF6" w:rsidR="002F748E" w:rsidRDefault="002F748E" w:rsidP="00065F49">
            <w:r>
              <w:t>Trabajador con baja cualificación</w:t>
            </w:r>
          </w:p>
        </w:tc>
      </w:tr>
      <w:tr w:rsidR="002F748E" w14:paraId="310EEF09" w14:textId="77777777" w:rsidTr="00FD4502">
        <w:tc>
          <w:tcPr>
            <w:tcW w:w="446" w:type="dxa"/>
          </w:tcPr>
          <w:p w14:paraId="089CD090" w14:textId="77777777" w:rsidR="002F748E" w:rsidRDefault="002F748E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48A9B198" w14:textId="44EB5AC4" w:rsidR="002F748E" w:rsidRDefault="002F748E" w:rsidP="00065F49">
            <w:r>
              <w:t>Trabajador Cualificado</w:t>
            </w:r>
          </w:p>
        </w:tc>
      </w:tr>
    </w:tbl>
    <w:p w14:paraId="2A53D532" w14:textId="77777777" w:rsidR="002F748E" w:rsidRDefault="002F748E" w:rsidP="001F4178"/>
    <w:p w14:paraId="2E5A9F14" w14:textId="3520B311" w:rsidR="001F4178" w:rsidRDefault="001F4178" w:rsidP="001F4178">
      <w:r w:rsidRPr="002F748E">
        <w:rPr>
          <w:b/>
          <w:bCs/>
        </w:rPr>
        <w:t>GRUPO DE COTIZACIÓN</w:t>
      </w:r>
      <w:r>
        <w:t xml:space="preserve"> (marcar el correcto)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46"/>
        <w:gridCol w:w="5083"/>
      </w:tblGrid>
      <w:tr w:rsidR="002F748E" w14:paraId="4CEDE86B" w14:textId="77777777" w:rsidTr="003E149A">
        <w:tc>
          <w:tcPr>
            <w:tcW w:w="446" w:type="dxa"/>
            <w:tcBorders>
              <w:top w:val="single" w:sz="4" w:space="0" w:color="000000" w:themeColor="text1"/>
            </w:tcBorders>
          </w:tcPr>
          <w:p w14:paraId="2060A6D8" w14:textId="77777777" w:rsidR="002F748E" w:rsidRDefault="002F748E" w:rsidP="00065F49">
            <w:pPr>
              <w:keepNext/>
              <w:keepLines/>
            </w:pPr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  <w:tcBorders>
              <w:top w:val="single" w:sz="4" w:space="0" w:color="000000" w:themeColor="text1"/>
            </w:tcBorders>
          </w:tcPr>
          <w:p w14:paraId="36ED6950" w14:textId="36CDE83A" w:rsidR="002F748E" w:rsidRDefault="002F748E" w:rsidP="00065F49">
            <w:pPr>
              <w:keepNext/>
              <w:keepLines/>
            </w:pPr>
            <w:r>
              <w:t>1. Ingenieros y licenciados</w:t>
            </w:r>
          </w:p>
        </w:tc>
      </w:tr>
      <w:tr w:rsidR="002F748E" w14:paraId="5D832A64" w14:textId="77777777" w:rsidTr="00FD4502">
        <w:tc>
          <w:tcPr>
            <w:tcW w:w="446" w:type="dxa"/>
          </w:tcPr>
          <w:p w14:paraId="5DFA4037" w14:textId="77777777" w:rsidR="002F748E" w:rsidRDefault="002F748E" w:rsidP="00065F49">
            <w:pPr>
              <w:keepNext/>
              <w:keepLines/>
            </w:pPr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647E54AC" w14:textId="0D5C8781" w:rsidR="002F748E" w:rsidRDefault="002F748E" w:rsidP="002F748E">
            <w:r>
              <w:t>2. Ingenieros técnicos, peritos, ayudantes titulados</w:t>
            </w:r>
          </w:p>
        </w:tc>
      </w:tr>
      <w:tr w:rsidR="002F748E" w14:paraId="50C68059" w14:textId="77777777" w:rsidTr="00FD4502">
        <w:tc>
          <w:tcPr>
            <w:tcW w:w="446" w:type="dxa"/>
          </w:tcPr>
          <w:p w14:paraId="0BFE2B5A" w14:textId="77777777" w:rsidR="002F748E" w:rsidRDefault="002F748E" w:rsidP="00065F49">
            <w:pPr>
              <w:keepNext/>
              <w:keepLines/>
            </w:pPr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7DAC29A4" w14:textId="2681E805" w:rsidR="002F748E" w:rsidRDefault="002F748E" w:rsidP="00065F49">
            <w:pPr>
              <w:keepNext/>
              <w:keepLines/>
            </w:pPr>
            <w:r>
              <w:t xml:space="preserve">3. </w:t>
            </w:r>
            <w:proofErr w:type="gramStart"/>
            <w:r>
              <w:t>Jefes</w:t>
            </w:r>
            <w:proofErr w:type="gramEnd"/>
            <w:r>
              <w:t xml:space="preserve"> administrativos y de taller</w:t>
            </w:r>
          </w:p>
        </w:tc>
      </w:tr>
      <w:tr w:rsidR="002F748E" w14:paraId="476A5A3F" w14:textId="77777777" w:rsidTr="00FD4502">
        <w:tc>
          <w:tcPr>
            <w:tcW w:w="446" w:type="dxa"/>
          </w:tcPr>
          <w:p w14:paraId="6A36B544" w14:textId="77777777" w:rsidR="002F748E" w:rsidRDefault="002F748E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325D7BFD" w14:textId="67C74465" w:rsidR="002F748E" w:rsidRDefault="002F748E" w:rsidP="00065F49">
            <w:r>
              <w:t>4. Ayudantes no titulados</w:t>
            </w:r>
          </w:p>
        </w:tc>
      </w:tr>
      <w:tr w:rsidR="002F748E" w14:paraId="02F423CB" w14:textId="77777777" w:rsidTr="00FD4502">
        <w:tc>
          <w:tcPr>
            <w:tcW w:w="446" w:type="dxa"/>
          </w:tcPr>
          <w:p w14:paraId="56150BB6" w14:textId="77777777" w:rsidR="002F748E" w:rsidRDefault="002F748E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42AD070C" w14:textId="41E24CDE" w:rsidR="002F748E" w:rsidRDefault="002F748E" w:rsidP="00065F49">
            <w:r>
              <w:t>5. Oficiales administrativos</w:t>
            </w:r>
          </w:p>
        </w:tc>
      </w:tr>
      <w:tr w:rsidR="002F748E" w14:paraId="36245594" w14:textId="77777777" w:rsidTr="00FD4502">
        <w:tc>
          <w:tcPr>
            <w:tcW w:w="446" w:type="dxa"/>
          </w:tcPr>
          <w:p w14:paraId="6B0DC5CF" w14:textId="77777777" w:rsidR="002F748E" w:rsidRDefault="002F748E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0A6A96B5" w14:textId="58C718D4" w:rsidR="002F748E" w:rsidRDefault="002F748E" w:rsidP="00065F49">
            <w:r>
              <w:t>6. Subalternos</w:t>
            </w:r>
          </w:p>
        </w:tc>
      </w:tr>
      <w:tr w:rsidR="002F748E" w14:paraId="3B441583" w14:textId="77777777" w:rsidTr="00FD4502">
        <w:tc>
          <w:tcPr>
            <w:tcW w:w="446" w:type="dxa"/>
          </w:tcPr>
          <w:p w14:paraId="2AF3CE9B" w14:textId="77777777" w:rsidR="002F748E" w:rsidRDefault="002F748E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6649E0DB" w14:textId="369E6A42" w:rsidR="002F748E" w:rsidRDefault="002F748E" w:rsidP="00065F49">
            <w:r>
              <w:t>7. Auxiliares administrativos</w:t>
            </w:r>
          </w:p>
        </w:tc>
      </w:tr>
      <w:tr w:rsidR="002F748E" w14:paraId="11B96FF8" w14:textId="77777777" w:rsidTr="00FD4502">
        <w:tc>
          <w:tcPr>
            <w:tcW w:w="446" w:type="dxa"/>
          </w:tcPr>
          <w:p w14:paraId="3DFA2845" w14:textId="77777777" w:rsidR="002F748E" w:rsidRDefault="002F748E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40E7A533" w14:textId="3FBD6092" w:rsidR="002F748E" w:rsidRDefault="002F748E" w:rsidP="00065F49">
            <w:r>
              <w:t>8. Oficiales de primera y de segunda</w:t>
            </w:r>
          </w:p>
        </w:tc>
      </w:tr>
      <w:tr w:rsidR="002F748E" w14:paraId="5AAA5A0F" w14:textId="77777777" w:rsidTr="00FD4502">
        <w:tc>
          <w:tcPr>
            <w:tcW w:w="446" w:type="dxa"/>
          </w:tcPr>
          <w:p w14:paraId="120939CA" w14:textId="77777777" w:rsidR="002F748E" w:rsidRDefault="002F748E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06FAB2CF" w14:textId="0A184B2C" w:rsidR="002F748E" w:rsidRDefault="002F748E" w:rsidP="00065F49">
            <w:r>
              <w:t>9. Oficiales de tercera y especialistas</w:t>
            </w:r>
          </w:p>
        </w:tc>
      </w:tr>
      <w:tr w:rsidR="002F748E" w14:paraId="2DE749AA" w14:textId="77777777" w:rsidTr="00FD4502">
        <w:tc>
          <w:tcPr>
            <w:tcW w:w="446" w:type="dxa"/>
          </w:tcPr>
          <w:p w14:paraId="544DC764" w14:textId="77777777" w:rsidR="002F748E" w:rsidRDefault="002F748E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46E72E48" w14:textId="3E7B22FE" w:rsidR="002F748E" w:rsidRDefault="002F748E" w:rsidP="00065F49">
            <w:r>
              <w:t>10. Trabajadores mayores de 18 años cualificados</w:t>
            </w:r>
          </w:p>
        </w:tc>
      </w:tr>
      <w:tr w:rsidR="002F748E" w14:paraId="09376B28" w14:textId="77777777" w:rsidTr="00FD4502">
        <w:tc>
          <w:tcPr>
            <w:tcW w:w="446" w:type="dxa"/>
          </w:tcPr>
          <w:p w14:paraId="65210EC5" w14:textId="0CA4479C" w:rsidR="002F748E" w:rsidRDefault="002F748E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5083" w:type="dxa"/>
          </w:tcPr>
          <w:p w14:paraId="404098EC" w14:textId="7148E7F0" w:rsidR="002F748E" w:rsidRDefault="002F748E" w:rsidP="00065F49">
            <w:r>
              <w:t>11. Trabajadores menores de 18 años</w:t>
            </w:r>
          </w:p>
        </w:tc>
      </w:tr>
    </w:tbl>
    <w:p w14:paraId="2EEEE35A" w14:textId="7C662117" w:rsidR="001F4178" w:rsidRDefault="001F4178" w:rsidP="001F4178"/>
    <w:p w14:paraId="75106B49" w14:textId="77777777" w:rsidR="003E149A" w:rsidRDefault="003E149A" w:rsidP="001F4178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</w:tblCellMar>
        <w:tblLook w:val="04A0" w:firstRow="1" w:lastRow="0" w:firstColumn="1" w:lastColumn="0" w:noHBand="0" w:noVBand="1"/>
      </w:tblPr>
      <w:tblGrid>
        <w:gridCol w:w="3823"/>
        <w:gridCol w:w="5193"/>
      </w:tblGrid>
      <w:tr w:rsidR="002F748E" w14:paraId="5451FED8" w14:textId="77777777" w:rsidTr="003E149A">
        <w:tc>
          <w:tcPr>
            <w:tcW w:w="3823" w:type="dxa"/>
            <w:tcBorders>
              <w:top w:val="single" w:sz="4" w:space="0" w:color="000000" w:themeColor="text1"/>
            </w:tcBorders>
            <w:vAlign w:val="center"/>
          </w:tcPr>
          <w:p w14:paraId="76C36CEF" w14:textId="78B6AE1D" w:rsidR="002F748E" w:rsidRPr="002F748E" w:rsidRDefault="002F748E" w:rsidP="00065F49">
            <w:r>
              <w:t>Coste/hora del trabajador €:</w:t>
            </w:r>
          </w:p>
        </w:tc>
        <w:tc>
          <w:tcPr>
            <w:tcW w:w="5193" w:type="dxa"/>
            <w:tcBorders>
              <w:top w:val="single" w:sz="4" w:space="0" w:color="000000" w:themeColor="text1"/>
            </w:tcBorders>
            <w:vAlign w:val="center"/>
          </w:tcPr>
          <w:p w14:paraId="4237089B" w14:textId="77777777" w:rsidR="002F748E" w:rsidRDefault="002F748E" w:rsidP="00065F49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F748E" w14:paraId="1AD21FA5" w14:textId="77777777" w:rsidTr="00CA352B">
        <w:tc>
          <w:tcPr>
            <w:tcW w:w="3823" w:type="dxa"/>
            <w:vAlign w:val="center"/>
          </w:tcPr>
          <w:p w14:paraId="68AA8AD2" w14:textId="080BAC63" w:rsidR="002F748E" w:rsidRPr="002F748E" w:rsidRDefault="002F748E" w:rsidP="00065F49">
            <w:r>
              <w:t>Horario de trabajo según contrato:</w:t>
            </w:r>
          </w:p>
        </w:tc>
        <w:tc>
          <w:tcPr>
            <w:tcW w:w="5193" w:type="dxa"/>
            <w:vAlign w:val="center"/>
          </w:tcPr>
          <w:p w14:paraId="719C78C5" w14:textId="7CC545A3" w:rsidR="002F748E" w:rsidRDefault="00845AE9" w:rsidP="00065F49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D94D0C2" w14:textId="11F0BA25" w:rsidR="001F4178" w:rsidRDefault="001F4178" w:rsidP="001F4178"/>
    <w:p w14:paraId="5B21E333" w14:textId="77777777" w:rsidR="003E149A" w:rsidRDefault="003E149A" w:rsidP="001F4178"/>
    <w:p w14:paraId="4D1D4D56" w14:textId="26F70B49" w:rsidR="002C734A" w:rsidRPr="002A156C" w:rsidRDefault="001F4178" w:rsidP="001F4178">
      <w:pPr>
        <w:rPr>
          <w:b/>
          <w:bCs/>
        </w:rPr>
      </w:pPr>
      <w:r w:rsidRPr="002A156C">
        <w:rPr>
          <w:b/>
          <w:bCs/>
        </w:rPr>
        <w:t xml:space="preserve">TIPO REGIMEN S.S. </w:t>
      </w: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46"/>
        <w:gridCol w:w="8626"/>
      </w:tblGrid>
      <w:tr w:rsidR="002C734A" w14:paraId="456A463B" w14:textId="77777777" w:rsidTr="003E149A">
        <w:tc>
          <w:tcPr>
            <w:tcW w:w="446" w:type="dxa"/>
            <w:tcBorders>
              <w:top w:val="single" w:sz="4" w:space="0" w:color="000000" w:themeColor="text1"/>
            </w:tcBorders>
            <w:vAlign w:val="center"/>
          </w:tcPr>
          <w:p w14:paraId="25459FFC" w14:textId="77777777" w:rsidR="002C734A" w:rsidRDefault="002C734A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626" w:type="dxa"/>
            <w:tcBorders>
              <w:top w:val="single" w:sz="4" w:space="0" w:color="000000" w:themeColor="text1"/>
            </w:tcBorders>
            <w:vAlign w:val="center"/>
          </w:tcPr>
          <w:p w14:paraId="7B173C1E" w14:textId="7290C427" w:rsidR="002C734A" w:rsidRDefault="002C734A" w:rsidP="00065F49">
            <w:r>
              <w:rPr>
                <w:spacing w:val="-1"/>
              </w:rPr>
              <w:t>Régimen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general</w:t>
            </w:r>
          </w:p>
        </w:tc>
      </w:tr>
      <w:tr w:rsidR="002C734A" w14:paraId="608779B5" w14:textId="77777777" w:rsidTr="00CA352B">
        <w:tc>
          <w:tcPr>
            <w:tcW w:w="446" w:type="dxa"/>
            <w:vAlign w:val="center"/>
          </w:tcPr>
          <w:p w14:paraId="19151EAD" w14:textId="77777777" w:rsidR="002C734A" w:rsidRDefault="002C734A" w:rsidP="00065F49"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626" w:type="dxa"/>
            <w:vAlign w:val="center"/>
          </w:tcPr>
          <w:p w14:paraId="5A469323" w14:textId="7C6BECB6" w:rsidR="002C734A" w:rsidRDefault="002C734A" w:rsidP="00065F49">
            <w:r>
              <w:t>Régimen general Autónomos (no podrán bonificar los seguros sociales en FUNDAE)</w:t>
            </w:r>
          </w:p>
        </w:tc>
      </w:tr>
    </w:tbl>
    <w:p w14:paraId="6E78A457" w14:textId="77777777" w:rsidR="002C734A" w:rsidRDefault="002C734A" w:rsidP="001F4178"/>
    <w:p w14:paraId="0C64C000" w14:textId="77777777" w:rsidR="001F4178" w:rsidRDefault="001F4178" w:rsidP="001F4178">
      <w:r>
        <w:t>*(Dato Imprescindible en el caso de empresas de más de 9 trabajadores) El coste hora del trabajador se hallará de la siguiente manera: Salario Bruto Anual (incluida la prorrata de pagas extras) + Seguridad social a cargo de la Empresa Bonificada + Aportación a Planes de Pensiones + Dietas y locomoción + Complementos a cargo de la empresa El número de horas trabajadas vendrá determinado por las establecidas en el Convenio correspondiente por contrato laboral.</w:t>
      </w:r>
    </w:p>
    <w:p w14:paraId="1026677E" w14:textId="77777777" w:rsidR="001F4178" w:rsidRDefault="001F4178" w:rsidP="001F4178"/>
    <w:tbl>
      <w:tblPr>
        <w:tblStyle w:val="Tablaconcuadrcula"/>
        <w:tblW w:w="0" w:type="auto"/>
        <w:tblCellMar>
          <w:top w:w="85" w:type="dxa"/>
          <w:left w:w="28" w:type="dxa"/>
          <w:bottom w:w="85" w:type="dxa"/>
        </w:tblCellMar>
        <w:tblLook w:val="04A0" w:firstRow="1" w:lastRow="0" w:firstColumn="1" w:lastColumn="0" w:noHBand="0" w:noVBand="1"/>
      </w:tblPr>
      <w:tblGrid>
        <w:gridCol w:w="988"/>
        <w:gridCol w:w="3520"/>
        <w:gridCol w:w="4508"/>
      </w:tblGrid>
      <w:tr w:rsidR="00845AE9" w14:paraId="68BEACFA" w14:textId="77777777" w:rsidTr="002A156C">
        <w:trPr>
          <w:trHeight w:val="1824"/>
        </w:trPr>
        <w:tc>
          <w:tcPr>
            <w:tcW w:w="4508" w:type="dxa"/>
            <w:gridSpan w:val="2"/>
            <w:tcBorders>
              <w:bottom w:val="single" w:sz="4" w:space="0" w:color="000000" w:themeColor="text1"/>
            </w:tcBorders>
          </w:tcPr>
          <w:p w14:paraId="24F1AB03" w14:textId="77777777" w:rsidR="00845AE9" w:rsidRDefault="00845AE9" w:rsidP="001F4178"/>
        </w:tc>
        <w:tc>
          <w:tcPr>
            <w:tcW w:w="4508" w:type="dxa"/>
            <w:tcBorders>
              <w:top w:val="nil"/>
              <w:bottom w:val="nil"/>
              <w:right w:val="nil"/>
            </w:tcBorders>
          </w:tcPr>
          <w:p w14:paraId="663A6196" w14:textId="77777777" w:rsidR="00845AE9" w:rsidRDefault="00845AE9" w:rsidP="001F4178"/>
        </w:tc>
      </w:tr>
      <w:tr w:rsidR="00845AE9" w14:paraId="497F153B" w14:textId="77777777" w:rsidTr="002A156C">
        <w:tc>
          <w:tcPr>
            <w:tcW w:w="4508" w:type="dxa"/>
            <w:gridSpan w:val="2"/>
            <w:tcBorders>
              <w:left w:val="nil"/>
              <w:bottom w:val="nil"/>
              <w:right w:val="nil"/>
            </w:tcBorders>
          </w:tcPr>
          <w:p w14:paraId="75FEEBD4" w14:textId="081D7C90" w:rsidR="00845AE9" w:rsidRDefault="00845AE9" w:rsidP="001F4178">
            <w:r>
              <w:t xml:space="preserve">Firma del trabajador (obligatoria) 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FAA0B44" w14:textId="77777777" w:rsidR="00845AE9" w:rsidRDefault="00845AE9" w:rsidP="001F4178"/>
        </w:tc>
      </w:tr>
      <w:tr w:rsidR="00845AE9" w14:paraId="692EE2F2" w14:textId="77777777" w:rsidTr="002A156C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B5E56FF" w14:textId="014941AF" w:rsidR="00845AE9" w:rsidRDefault="00845AE9" w:rsidP="001F4178">
            <w:r>
              <w:t>Fecha:</w:t>
            </w:r>
          </w:p>
        </w:tc>
        <w:tc>
          <w:tcPr>
            <w:tcW w:w="8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3C30F4" w14:textId="2F70E28E" w:rsidR="00845AE9" w:rsidRDefault="00845AE9" w:rsidP="001F4178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C5CF5B0" w14:textId="77777777" w:rsidR="001F4178" w:rsidRDefault="001F4178" w:rsidP="001F4178"/>
    <w:p w14:paraId="054A1B29" w14:textId="77777777" w:rsidR="001F4178" w:rsidRDefault="001F4178" w:rsidP="001F4178"/>
    <w:sectPr w:rsidR="001F4178" w:rsidSect="00CA352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694" w:right="1440" w:bottom="993" w:left="1440" w:header="720" w:footer="50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460F3" w14:textId="77777777" w:rsidR="009034E9" w:rsidRDefault="009034E9" w:rsidP="002250AE">
      <w:r>
        <w:separator/>
      </w:r>
    </w:p>
  </w:endnote>
  <w:endnote w:type="continuationSeparator" w:id="0">
    <w:p w14:paraId="0D8C5C81" w14:textId="77777777" w:rsidR="009034E9" w:rsidRDefault="009034E9" w:rsidP="00225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Std">
    <w:panose1 w:val="020B0602030504020204"/>
    <w:charset w:val="00"/>
    <w:family w:val="swiss"/>
    <w:notTrueType/>
    <w:pitch w:val="variable"/>
    <w:sig w:usb0="800000E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27" w:type="dxa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71BD7128" w14:paraId="6BC1C5B1" w14:textId="77777777" w:rsidTr="0075384E">
      <w:tc>
        <w:tcPr>
          <w:tcW w:w="3009" w:type="dxa"/>
        </w:tcPr>
        <w:p w14:paraId="00FC636C" w14:textId="5E6038E4" w:rsidR="71BD7128" w:rsidRDefault="71BD7128" w:rsidP="002250AE">
          <w:pPr>
            <w:pStyle w:val="Encabezado"/>
          </w:pPr>
        </w:p>
      </w:tc>
      <w:tc>
        <w:tcPr>
          <w:tcW w:w="3009" w:type="dxa"/>
        </w:tcPr>
        <w:p w14:paraId="6D7EE519" w14:textId="77777777" w:rsidR="71BD7128" w:rsidRDefault="71BD7128" w:rsidP="002250AE">
          <w:pPr>
            <w:pStyle w:val="Encabezado"/>
          </w:pPr>
        </w:p>
      </w:tc>
      <w:tc>
        <w:tcPr>
          <w:tcW w:w="3009" w:type="dxa"/>
        </w:tcPr>
        <w:p w14:paraId="3827D922" w14:textId="77777777" w:rsidR="71BD7128" w:rsidRDefault="71BD7128" w:rsidP="002250AE">
          <w:pPr>
            <w:pStyle w:val="Encabezado"/>
          </w:pPr>
        </w:p>
      </w:tc>
    </w:tr>
  </w:tbl>
  <w:p w14:paraId="03C9F710" w14:textId="472B0EDE" w:rsidR="71BD7128" w:rsidRPr="00D86E60" w:rsidRDefault="004642F9" w:rsidP="00D86E60">
    <w:pPr>
      <w:pStyle w:val="Piedepgina"/>
      <w:jc w:val="center"/>
      <w:rPr>
        <w:rStyle w:val="nfasisintenso"/>
      </w:rPr>
    </w:pPr>
    <w:r>
      <w:rPr>
        <w:rStyle w:val="nfasisintenso"/>
      </w:rPr>
      <w:t>amec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87F63" w14:textId="0F93CF53" w:rsidR="00997ABC" w:rsidRPr="009C7C57" w:rsidRDefault="00BE4A87" w:rsidP="002250AE">
    <w:pPr>
      <w:pStyle w:val="Piedepgina"/>
      <w:rPr>
        <w:rStyle w:val="nfasisintenso"/>
      </w:rPr>
    </w:pPr>
    <w:r>
      <w:rPr>
        <w:rStyle w:val="nfasisintenso"/>
      </w:rPr>
      <w:t>Observatorio amec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38566" w14:textId="77777777" w:rsidR="009034E9" w:rsidRDefault="009034E9" w:rsidP="002250AE">
      <w:r>
        <w:separator/>
      </w:r>
    </w:p>
  </w:footnote>
  <w:footnote w:type="continuationSeparator" w:id="0">
    <w:p w14:paraId="11A6539F" w14:textId="77777777" w:rsidR="009034E9" w:rsidRDefault="009034E9" w:rsidP="00225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9A308" w14:textId="2C737CE3" w:rsidR="71BD7128" w:rsidRDefault="00EE38DF" w:rsidP="002250AE">
    <w:pPr>
      <w:pStyle w:val="Encabezado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AB97143" wp14:editId="75B32AF8">
          <wp:simplePos x="0" y="0"/>
          <wp:positionH relativeFrom="column">
            <wp:posOffset>4456216</wp:posOffset>
          </wp:positionH>
          <wp:positionV relativeFrom="paragraph">
            <wp:posOffset>-157843</wp:posOffset>
          </wp:positionV>
          <wp:extent cx="1268021" cy="582386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676" cy="592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7A99">
      <w:rPr>
        <w:noProof/>
      </w:rPr>
      <w:drawing>
        <wp:anchor distT="0" distB="0" distL="114300" distR="114300" simplePos="0" relativeHeight="251673600" behindDoc="1" locked="0" layoutInCell="1" allowOverlap="1" wp14:anchorId="4BF85B3C" wp14:editId="11D0EF1B">
          <wp:simplePos x="0" y="0"/>
          <wp:positionH relativeFrom="column">
            <wp:posOffset>-914400</wp:posOffset>
          </wp:positionH>
          <wp:positionV relativeFrom="paragraph">
            <wp:posOffset>-451757</wp:posOffset>
          </wp:positionV>
          <wp:extent cx="7554595" cy="1360714"/>
          <wp:effectExtent l="0" t="0" r="0" b="0"/>
          <wp:wrapNone/>
          <wp:docPr id="21" name="Imagen 21" descr="Diagrama, Dibujo de ingenierí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Diagrama, Dibujo de ingeniería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0" t="40020" r="40" b="22728"/>
                  <a:stretch/>
                </pic:blipFill>
                <pic:spPr bwMode="auto">
                  <a:xfrm>
                    <a:off x="0" y="0"/>
                    <a:ext cx="7554686" cy="136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7D88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17719E47" wp14:editId="7CD1B77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2065"/>
              <wp:wrapNone/>
              <wp:docPr id="218" name="Cuadro de texto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  <w:alias w:val="Título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D92E3B0" w14:textId="66B68592" w:rsidR="00C97D88" w:rsidRPr="00A11409" w:rsidRDefault="001F4178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</w:rPr>
                                <w:t>Solicitud de inscripción del trabajador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719E47" id="_x0000_t202" coordsize="21600,21600" o:spt="202" path="m,l,21600r21600,l21600,xe">
              <v:stroke joinstyle="miter"/>
              <v:path gradientshapeok="t" o:connecttype="rect"/>
            </v:shapetype>
            <v:shape id="Cuadro de texto 218" o:spid="_x0000_s1026" type="#_x0000_t202" style="position:absolute;margin-left:0;margin-top:0;width:468pt;height:13.45pt;z-index:25167257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  <w:alias w:val="Título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1D92E3B0" w14:textId="66B68592" w:rsidR="00C97D88" w:rsidRPr="00A11409" w:rsidRDefault="001F4178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bCs/>
                            <w:i/>
                            <w:iCs/>
                            <w:color w:val="FFFFFF" w:themeColor="background1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</w:rPr>
                          <w:t>Solicitud de inscripción del trabajador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C97D88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14797BB3" wp14:editId="138B3F8C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3175"/>
              <wp:wrapNone/>
              <wp:docPr id="219" name="Cuadro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4C34145E" w14:textId="77777777" w:rsidR="00C97D88" w:rsidRPr="00C61838" w:rsidRDefault="00C97D88">
                          <w:pPr>
                            <w:spacing w:after="0" w:line="240" w:lineRule="auto"/>
                            <w:jc w:val="right"/>
                            <w:rPr>
                              <w:rFonts w:ascii="Poppins ExtraBold" w:hAnsi="Poppins ExtraBold" w:cs="Poppins ExtraBold"/>
                              <w:color w:val="45BABF" w:themeColor="accent6"/>
                            </w:rPr>
                          </w:pPr>
                          <w:r w:rsidRPr="00C61838">
                            <w:rPr>
                              <w:rFonts w:ascii="Poppins ExtraBold" w:hAnsi="Poppins ExtraBold" w:cs="Poppins ExtraBold"/>
                              <w:color w:val="45BABF" w:themeColor="accent6"/>
                            </w:rPr>
                            <w:fldChar w:fldCharType="begin"/>
                          </w:r>
                          <w:r w:rsidRPr="00C61838">
                            <w:rPr>
                              <w:rFonts w:ascii="Poppins ExtraBold" w:hAnsi="Poppins ExtraBold" w:cs="Poppins ExtraBold"/>
                              <w:color w:val="45BABF" w:themeColor="accent6"/>
                            </w:rPr>
                            <w:instrText>PAGE   \* MERGEFORMAT</w:instrText>
                          </w:r>
                          <w:r w:rsidRPr="00C61838">
                            <w:rPr>
                              <w:rFonts w:ascii="Poppins ExtraBold" w:hAnsi="Poppins ExtraBold" w:cs="Poppins ExtraBold"/>
                              <w:color w:val="45BABF" w:themeColor="accent6"/>
                            </w:rPr>
                            <w:fldChar w:fldCharType="separate"/>
                          </w:r>
                          <w:r w:rsidRPr="00C61838">
                            <w:rPr>
                              <w:rFonts w:ascii="Poppins ExtraBold" w:hAnsi="Poppins ExtraBold" w:cs="Poppins ExtraBold"/>
                              <w:color w:val="45BABF" w:themeColor="accent6"/>
                            </w:rPr>
                            <w:t>2</w:t>
                          </w:r>
                          <w:r w:rsidRPr="00C61838">
                            <w:rPr>
                              <w:rFonts w:ascii="Poppins ExtraBold" w:hAnsi="Poppins ExtraBold" w:cs="Poppins ExtraBold"/>
                              <w:color w:val="45BABF" w:themeColor="accent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797BB3" id="Cuadro de texto 219" o:spid="_x0000_s1027" type="#_x0000_t202" style="position:absolute;margin-left:0;margin-top:0;width:1in;height:13.45pt;z-index:25167155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" o:allowincell="f" fillcolor="#e7e6e6 [3214]" stroked="f">
              <v:textbox style="mso-fit-shape-to-text:t" inset=",0,,0">
                <w:txbxContent>
                  <w:p w14:paraId="4C34145E" w14:textId="77777777" w:rsidR="00C97D88" w:rsidRPr="00C61838" w:rsidRDefault="00C97D88">
                    <w:pPr>
                      <w:spacing w:after="0" w:line="240" w:lineRule="auto"/>
                      <w:jc w:val="right"/>
                      <w:rPr>
                        <w:rFonts w:ascii="Poppins ExtraBold" w:hAnsi="Poppins ExtraBold" w:cs="Poppins ExtraBold"/>
                        <w:color w:val="45BABF" w:themeColor="accent6"/>
                      </w:rPr>
                    </w:pPr>
                    <w:r w:rsidRPr="00C61838">
                      <w:rPr>
                        <w:rFonts w:ascii="Poppins ExtraBold" w:hAnsi="Poppins ExtraBold" w:cs="Poppins ExtraBold"/>
                        <w:color w:val="45BABF" w:themeColor="accent6"/>
                      </w:rPr>
                      <w:fldChar w:fldCharType="begin"/>
                    </w:r>
                    <w:r w:rsidRPr="00C61838">
                      <w:rPr>
                        <w:rFonts w:ascii="Poppins ExtraBold" w:hAnsi="Poppins ExtraBold" w:cs="Poppins ExtraBold"/>
                        <w:color w:val="45BABF" w:themeColor="accent6"/>
                      </w:rPr>
                      <w:instrText>PAGE   \* MERGEFORMAT</w:instrText>
                    </w:r>
                    <w:r w:rsidRPr="00C61838">
                      <w:rPr>
                        <w:rFonts w:ascii="Poppins ExtraBold" w:hAnsi="Poppins ExtraBold" w:cs="Poppins ExtraBold"/>
                        <w:color w:val="45BABF" w:themeColor="accent6"/>
                      </w:rPr>
                      <w:fldChar w:fldCharType="separate"/>
                    </w:r>
                    <w:r w:rsidRPr="00C61838">
                      <w:rPr>
                        <w:rFonts w:ascii="Poppins ExtraBold" w:hAnsi="Poppins ExtraBold" w:cs="Poppins ExtraBold"/>
                        <w:color w:val="45BABF" w:themeColor="accent6"/>
                      </w:rPr>
                      <w:t>2</w:t>
                    </w:r>
                    <w:r w:rsidRPr="00C61838">
                      <w:rPr>
                        <w:rFonts w:ascii="Poppins ExtraBold" w:hAnsi="Poppins ExtraBold" w:cs="Poppins ExtraBold"/>
                        <w:color w:val="45BABF" w:themeColor="accent6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6E33F" w14:textId="648782A5" w:rsidR="000C61B6" w:rsidRDefault="00A465F9" w:rsidP="002250AE">
    <w:pPr>
      <w:pStyle w:val="Encabezado"/>
    </w:pPr>
    <w:r w:rsidRPr="004840F7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60119634" wp14:editId="1DBC3983">
              <wp:simplePos x="0" y="0"/>
              <wp:positionH relativeFrom="margin">
                <wp:align>right</wp:align>
              </wp:positionH>
              <wp:positionV relativeFrom="topMargin">
                <wp:posOffset>526913</wp:posOffset>
              </wp:positionV>
              <wp:extent cx="5420497" cy="535459"/>
              <wp:effectExtent l="0" t="0" r="8890" b="17145"/>
              <wp:wrapNone/>
              <wp:docPr id="45" name="Cuadro de texto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0497" cy="5354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E62283" w14:textId="77777777" w:rsidR="00041D21" w:rsidRPr="002250AE" w:rsidRDefault="00DD5A5F" w:rsidP="002250AE">
                          <w:pPr>
                            <w:rPr>
                              <w:rFonts w:ascii="Lucida Sans Std" w:hAnsi="Lucida Sans Std"/>
                              <w:b/>
                              <w:bCs/>
                              <w:i/>
                              <w:iCs/>
                              <w:color w:val="FFFFFF" w:themeColor="background1"/>
                            </w:rPr>
                          </w:pPr>
                          <w:r w:rsidRPr="002250AE">
                            <w:rPr>
                              <w:rFonts w:ascii="Lucida Sans Std" w:hAnsi="Lucida Sans Std"/>
                              <w:b/>
                              <w:bCs/>
                              <w:i/>
                              <w:iCs/>
                              <w:color w:val="FFFFFF" w:themeColor="background1"/>
                            </w:rPr>
                            <w:t>Título</w:t>
                          </w:r>
                        </w:p>
                        <w:p w14:paraId="7CC6BC66" w14:textId="77777777" w:rsidR="00DD5A5F" w:rsidRPr="00A465F9" w:rsidRDefault="00DD5A5F" w:rsidP="002250AE">
                          <w:pPr>
                            <w:rPr>
                              <w:rStyle w:val="Ttulo2Car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19634" id="_x0000_t202" coordsize="21600,21600" o:spt="202" path="m,l,21600r21600,l21600,xe">
              <v:stroke joinstyle="miter"/>
              <v:path gradientshapeok="t" o:connecttype="rect"/>
            </v:shapetype>
            <v:shape id="Cuadro de texto 45" o:spid="_x0000_s1028" type="#_x0000_t202" style="position:absolute;margin-left:375.6pt;margin-top:41.5pt;width:426.8pt;height:42.1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" o:allowincell="f" filled="f" stroked="f">
              <v:textbox inset="0,0,0,0">
                <w:txbxContent>
                  <w:p w14:paraId="29E62283" w14:textId="77777777" w:rsidR="00041D21" w:rsidRPr="002250AE" w:rsidRDefault="00DD5A5F" w:rsidP="002250AE">
                    <w:pPr>
                      <w:rPr>
                        <w:rFonts w:ascii="Lucida Sans Std" w:hAnsi="Lucida Sans Std"/>
                        <w:b/>
                        <w:bCs/>
                        <w:i/>
                        <w:iCs/>
                        <w:color w:val="FFFFFF" w:themeColor="background1"/>
                      </w:rPr>
                    </w:pPr>
                    <w:r w:rsidRPr="002250AE">
                      <w:rPr>
                        <w:rFonts w:ascii="Lucida Sans Std" w:hAnsi="Lucida Sans Std"/>
                        <w:b/>
                        <w:bCs/>
                        <w:i/>
                        <w:iCs/>
                        <w:color w:val="FFFFFF" w:themeColor="background1"/>
                      </w:rPr>
                      <w:t>Título</w:t>
                    </w:r>
                  </w:p>
                  <w:p w14:paraId="7CC6BC66" w14:textId="77777777" w:rsidR="00DD5A5F" w:rsidRPr="00A465F9" w:rsidRDefault="00DD5A5F" w:rsidP="002250AE">
                    <w:pPr>
                      <w:rPr>
                        <w:rStyle w:val="Ttulo2Car"/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041D21" w:rsidRPr="004840F7">
      <w:rPr>
        <w:noProof/>
      </w:rPr>
      <w:drawing>
        <wp:anchor distT="0" distB="0" distL="114300" distR="114300" simplePos="0" relativeHeight="251669504" behindDoc="0" locked="0" layoutInCell="1" allowOverlap="1" wp14:anchorId="58F70A4A" wp14:editId="18529F76">
          <wp:simplePos x="0" y="0"/>
          <wp:positionH relativeFrom="margin">
            <wp:posOffset>4533900</wp:posOffset>
          </wp:positionH>
          <wp:positionV relativeFrom="paragraph">
            <wp:posOffset>-213360</wp:posOffset>
          </wp:positionV>
          <wp:extent cx="1014730" cy="17970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+smart-horitzontal-negati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519" w:rsidRPr="000C61B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BC3EE5" wp14:editId="34C5A68B">
              <wp:simplePos x="0" y="0"/>
              <wp:positionH relativeFrom="page">
                <wp:posOffset>7620</wp:posOffset>
              </wp:positionH>
              <wp:positionV relativeFrom="paragraph">
                <wp:posOffset>-457200</wp:posOffset>
              </wp:positionV>
              <wp:extent cx="7562850" cy="1341120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134112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87078" b="-8707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68AE0C" id="Rectángulo 4" o:spid="_x0000_s1026" style="position:absolute;margin-left:.6pt;margin-top:-36pt;width:595.5pt;height:105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" stroked="f" strokeweight="1pt">
              <v:fill r:id="rId3" o:title="" recolor="t" rotate="t" type="frame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50167"/>
    <w:multiLevelType w:val="hybridMultilevel"/>
    <w:tmpl w:val="19BE155A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73C6D8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29DA6" w:themeColor="accent5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414E7"/>
    <w:multiLevelType w:val="hybridMultilevel"/>
    <w:tmpl w:val="98F4406E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3409A"/>
    <w:multiLevelType w:val="hybridMultilevel"/>
    <w:tmpl w:val="F1084472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D3406"/>
    <w:multiLevelType w:val="hybridMultilevel"/>
    <w:tmpl w:val="F06C1788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B07AF"/>
    <w:multiLevelType w:val="hybridMultilevel"/>
    <w:tmpl w:val="01904BC2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73C6D8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29DA6" w:themeColor="accent5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A15ED"/>
    <w:multiLevelType w:val="hybridMultilevel"/>
    <w:tmpl w:val="9718F0E2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53BBE"/>
    <w:multiLevelType w:val="hybridMultilevel"/>
    <w:tmpl w:val="08DC4B46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83B33"/>
    <w:multiLevelType w:val="hybridMultilevel"/>
    <w:tmpl w:val="9B1611CC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320D5"/>
    <w:multiLevelType w:val="hybridMultilevel"/>
    <w:tmpl w:val="CE44BFAE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A693D"/>
    <w:multiLevelType w:val="hybridMultilevel"/>
    <w:tmpl w:val="1792B56C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76D58"/>
    <w:multiLevelType w:val="hybridMultilevel"/>
    <w:tmpl w:val="A4FA74D0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77CF4"/>
    <w:multiLevelType w:val="hybridMultilevel"/>
    <w:tmpl w:val="1DA0DC6E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05A5D"/>
    <w:multiLevelType w:val="multilevel"/>
    <w:tmpl w:val="09D6C4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29DA6" w:themeColor="accent5"/>
      </w:rPr>
    </w:lvl>
    <w:lvl w:ilvl="3">
      <w:start w:val="1"/>
      <w:numFmt w:val="none"/>
      <w:lvlText w:val=""/>
      <w:lvlJc w:val="left"/>
      <w:pPr>
        <w:ind w:left="2160" w:hanging="363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3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3"/>
      </w:pPr>
      <w:rPr>
        <w:rFonts w:hint="default"/>
      </w:rPr>
    </w:lvl>
    <w:lvl w:ilvl="6">
      <w:start w:val="1"/>
      <w:numFmt w:val="none"/>
      <w:lvlText w:val=""/>
      <w:lvlJc w:val="left"/>
      <w:pPr>
        <w:ind w:left="2160" w:hanging="363"/>
      </w:pPr>
      <w:rPr>
        <w:rFonts w:hint="default"/>
      </w:rPr>
    </w:lvl>
    <w:lvl w:ilvl="7">
      <w:start w:val="1"/>
      <w:numFmt w:val="none"/>
      <w:lvlText w:val=""/>
      <w:lvlJc w:val="left"/>
      <w:pPr>
        <w:ind w:left="2160" w:hanging="363"/>
      </w:pPr>
      <w:rPr>
        <w:rFonts w:hint="default"/>
      </w:rPr>
    </w:lvl>
    <w:lvl w:ilvl="8">
      <w:start w:val="1"/>
      <w:numFmt w:val="none"/>
      <w:lvlText w:val=""/>
      <w:lvlJc w:val="left"/>
      <w:pPr>
        <w:ind w:left="2160" w:hanging="363"/>
      </w:pPr>
      <w:rPr>
        <w:rFonts w:hint="default"/>
      </w:rPr>
    </w:lvl>
  </w:abstractNum>
  <w:abstractNum w:abstractNumId="13" w15:restartNumberingAfterBreak="0">
    <w:nsid w:val="1FBF21C5"/>
    <w:multiLevelType w:val="hybridMultilevel"/>
    <w:tmpl w:val="691A950C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0607E"/>
    <w:multiLevelType w:val="hybridMultilevel"/>
    <w:tmpl w:val="27C88236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4569F1"/>
    <w:multiLevelType w:val="hybridMultilevel"/>
    <w:tmpl w:val="377E3FC2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E23301"/>
    <w:multiLevelType w:val="hybridMultilevel"/>
    <w:tmpl w:val="FC12F4FC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240F4"/>
    <w:multiLevelType w:val="hybridMultilevel"/>
    <w:tmpl w:val="7AAC7960"/>
    <w:lvl w:ilvl="0" w:tplc="C77ED0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30D16E00"/>
    <w:multiLevelType w:val="hybridMultilevel"/>
    <w:tmpl w:val="891C8FB2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02700"/>
    <w:multiLevelType w:val="hybridMultilevel"/>
    <w:tmpl w:val="51F0E1DE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EB0610"/>
    <w:multiLevelType w:val="multilevel"/>
    <w:tmpl w:val="09D6C4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29DA6" w:themeColor="accent5"/>
      </w:rPr>
    </w:lvl>
    <w:lvl w:ilvl="3">
      <w:start w:val="1"/>
      <w:numFmt w:val="none"/>
      <w:lvlText w:val=""/>
      <w:lvlJc w:val="left"/>
      <w:pPr>
        <w:ind w:left="2160" w:hanging="363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3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3"/>
      </w:pPr>
      <w:rPr>
        <w:rFonts w:hint="default"/>
      </w:rPr>
    </w:lvl>
    <w:lvl w:ilvl="6">
      <w:start w:val="1"/>
      <w:numFmt w:val="none"/>
      <w:lvlText w:val=""/>
      <w:lvlJc w:val="left"/>
      <w:pPr>
        <w:ind w:left="2160" w:hanging="363"/>
      </w:pPr>
      <w:rPr>
        <w:rFonts w:hint="default"/>
      </w:rPr>
    </w:lvl>
    <w:lvl w:ilvl="7">
      <w:start w:val="1"/>
      <w:numFmt w:val="none"/>
      <w:lvlText w:val=""/>
      <w:lvlJc w:val="left"/>
      <w:pPr>
        <w:ind w:left="2160" w:hanging="363"/>
      </w:pPr>
      <w:rPr>
        <w:rFonts w:hint="default"/>
      </w:rPr>
    </w:lvl>
    <w:lvl w:ilvl="8">
      <w:start w:val="1"/>
      <w:numFmt w:val="none"/>
      <w:lvlText w:val=""/>
      <w:lvlJc w:val="left"/>
      <w:pPr>
        <w:ind w:left="2160" w:hanging="363"/>
      </w:pPr>
      <w:rPr>
        <w:rFonts w:hint="default"/>
      </w:rPr>
    </w:lvl>
  </w:abstractNum>
  <w:abstractNum w:abstractNumId="21" w15:restartNumberingAfterBreak="0">
    <w:nsid w:val="39094EE8"/>
    <w:multiLevelType w:val="hybridMultilevel"/>
    <w:tmpl w:val="F10CDE52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B1B15"/>
    <w:multiLevelType w:val="hybridMultilevel"/>
    <w:tmpl w:val="F844123A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7466C4"/>
    <w:multiLevelType w:val="multilevel"/>
    <w:tmpl w:val="92FE99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Lucida Sans Std" w:hAnsi="Lucida Sans Std" w:hint="default"/>
        <w:color w:val="029DA6" w:themeColor="accent5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29DA6" w:themeColor="accent5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0A79ED"/>
    <w:multiLevelType w:val="hybridMultilevel"/>
    <w:tmpl w:val="85F0C116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1A63AF"/>
    <w:multiLevelType w:val="hybridMultilevel"/>
    <w:tmpl w:val="D9C4CF22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82699C"/>
    <w:multiLevelType w:val="hybridMultilevel"/>
    <w:tmpl w:val="A11C4FBA"/>
    <w:lvl w:ilvl="0" w:tplc="5166295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color w:val="029DA6" w:themeColor="accent5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1142C0"/>
    <w:multiLevelType w:val="hybridMultilevel"/>
    <w:tmpl w:val="05BEC750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13624"/>
    <w:multiLevelType w:val="hybridMultilevel"/>
    <w:tmpl w:val="28AA5994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A25813"/>
    <w:multiLevelType w:val="hybridMultilevel"/>
    <w:tmpl w:val="04245B30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066257"/>
    <w:multiLevelType w:val="multilevel"/>
    <w:tmpl w:val="0FBC10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29DA6" w:themeColor="accent5"/>
      </w:rPr>
    </w:lvl>
    <w:lvl w:ilvl="3">
      <w:start w:val="1"/>
      <w:numFmt w:val="none"/>
      <w:lvlText w:val=""/>
      <w:lvlJc w:val="left"/>
      <w:pPr>
        <w:ind w:left="2160" w:firstLine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firstLine="108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firstLine="1800"/>
      </w:pPr>
      <w:rPr>
        <w:rFonts w:hint="default"/>
      </w:rPr>
    </w:lvl>
    <w:lvl w:ilvl="6">
      <w:start w:val="1"/>
      <w:numFmt w:val="none"/>
      <w:lvlText w:val="%7"/>
      <w:lvlJc w:val="left"/>
      <w:pPr>
        <w:ind w:left="2160" w:firstLine="2520"/>
      </w:pPr>
      <w:rPr>
        <w:rFonts w:hint="default"/>
      </w:rPr>
    </w:lvl>
    <w:lvl w:ilvl="7">
      <w:start w:val="1"/>
      <w:numFmt w:val="none"/>
      <w:lvlText w:val=""/>
      <w:lvlJc w:val="left"/>
      <w:pPr>
        <w:ind w:left="2160" w:firstLine="3240"/>
      </w:pPr>
      <w:rPr>
        <w:rFonts w:hint="default"/>
      </w:rPr>
    </w:lvl>
    <w:lvl w:ilvl="8">
      <w:start w:val="1"/>
      <w:numFmt w:val="none"/>
      <w:lvlRestart w:val="3"/>
      <w:lvlText w:val=""/>
      <w:lvlJc w:val="left"/>
      <w:pPr>
        <w:ind w:left="2160" w:firstLine="3960"/>
      </w:pPr>
      <w:rPr>
        <w:rFonts w:hint="default"/>
      </w:rPr>
    </w:lvl>
  </w:abstractNum>
  <w:abstractNum w:abstractNumId="31" w15:restartNumberingAfterBreak="0">
    <w:nsid w:val="4F4E2AAF"/>
    <w:multiLevelType w:val="hybridMultilevel"/>
    <w:tmpl w:val="865E4C6C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ED371B"/>
    <w:multiLevelType w:val="hybridMultilevel"/>
    <w:tmpl w:val="CC66049C"/>
    <w:lvl w:ilvl="0" w:tplc="8186587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5B503F"/>
    <w:multiLevelType w:val="hybridMultilevel"/>
    <w:tmpl w:val="3C3E6B02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7007F4"/>
    <w:multiLevelType w:val="hybridMultilevel"/>
    <w:tmpl w:val="8EF4CC4C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D275CD"/>
    <w:multiLevelType w:val="multilevel"/>
    <w:tmpl w:val="92FE99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Lucida Sans Std" w:hAnsi="Lucida Sans Std" w:hint="default"/>
        <w:color w:val="029DA6" w:themeColor="accent5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29DA6" w:themeColor="accent5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A164CF"/>
    <w:multiLevelType w:val="hybridMultilevel"/>
    <w:tmpl w:val="BE2063D6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5166295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29DA6" w:themeColor="accent5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3824B3"/>
    <w:multiLevelType w:val="hybridMultilevel"/>
    <w:tmpl w:val="6694BE78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608D6"/>
    <w:multiLevelType w:val="hybridMultilevel"/>
    <w:tmpl w:val="F3D84DEC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381908"/>
    <w:multiLevelType w:val="hybridMultilevel"/>
    <w:tmpl w:val="03564086"/>
    <w:lvl w:ilvl="0" w:tplc="C77ED03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A625518"/>
    <w:multiLevelType w:val="hybridMultilevel"/>
    <w:tmpl w:val="7BCCC284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457A45"/>
    <w:multiLevelType w:val="hybridMultilevel"/>
    <w:tmpl w:val="D03E51FE"/>
    <w:lvl w:ilvl="0" w:tplc="C77ED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BABF" w:themeColor="accent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30"/>
  </w:num>
  <w:num w:numId="4">
    <w:abstractNumId w:val="26"/>
  </w:num>
  <w:num w:numId="5">
    <w:abstractNumId w:val="25"/>
  </w:num>
  <w:num w:numId="6">
    <w:abstractNumId w:val="37"/>
  </w:num>
  <w:num w:numId="7">
    <w:abstractNumId w:val="27"/>
  </w:num>
  <w:num w:numId="8">
    <w:abstractNumId w:val="33"/>
  </w:num>
  <w:num w:numId="9">
    <w:abstractNumId w:val="13"/>
  </w:num>
  <w:num w:numId="10">
    <w:abstractNumId w:val="31"/>
  </w:num>
  <w:num w:numId="11">
    <w:abstractNumId w:val="7"/>
  </w:num>
  <w:num w:numId="12">
    <w:abstractNumId w:val="9"/>
  </w:num>
  <w:num w:numId="13">
    <w:abstractNumId w:val="1"/>
  </w:num>
  <w:num w:numId="14">
    <w:abstractNumId w:val="40"/>
  </w:num>
  <w:num w:numId="15">
    <w:abstractNumId w:val="11"/>
  </w:num>
  <w:num w:numId="16">
    <w:abstractNumId w:val="14"/>
  </w:num>
  <w:num w:numId="17">
    <w:abstractNumId w:val="2"/>
  </w:num>
  <w:num w:numId="18">
    <w:abstractNumId w:val="5"/>
  </w:num>
  <w:num w:numId="19">
    <w:abstractNumId w:val="10"/>
  </w:num>
  <w:num w:numId="20">
    <w:abstractNumId w:val="8"/>
  </w:num>
  <w:num w:numId="21">
    <w:abstractNumId w:val="3"/>
  </w:num>
  <w:num w:numId="22">
    <w:abstractNumId w:val="17"/>
  </w:num>
  <w:num w:numId="23">
    <w:abstractNumId w:val="36"/>
  </w:num>
  <w:num w:numId="24">
    <w:abstractNumId w:val="12"/>
  </w:num>
  <w:num w:numId="25">
    <w:abstractNumId w:val="20"/>
  </w:num>
  <w:num w:numId="26">
    <w:abstractNumId w:val="21"/>
  </w:num>
  <w:num w:numId="27">
    <w:abstractNumId w:val="28"/>
  </w:num>
  <w:num w:numId="28">
    <w:abstractNumId w:val="34"/>
  </w:num>
  <w:num w:numId="29">
    <w:abstractNumId w:val="32"/>
  </w:num>
  <w:num w:numId="30">
    <w:abstractNumId w:val="41"/>
  </w:num>
  <w:num w:numId="31">
    <w:abstractNumId w:val="39"/>
  </w:num>
  <w:num w:numId="32">
    <w:abstractNumId w:val="4"/>
  </w:num>
  <w:num w:numId="33">
    <w:abstractNumId w:val="0"/>
  </w:num>
  <w:num w:numId="34">
    <w:abstractNumId w:val="23"/>
  </w:num>
  <w:num w:numId="35">
    <w:abstractNumId w:val="35"/>
  </w:num>
  <w:num w:numId="36">
    <w:abstractNumId w:val="38"/>
  </w:num>
  <w:num w:numId="37">
    <w:abstractNumId w:val="22"/>
  </w:num>
  <w:num w:numId="38">
    <w:abstractNumId w:val="19"/>
  </w:num>
  <w:num w:numId="39">
    <w:abstractNumId w:val="18"/>
  </w:num>
  <w:num w:numId="40">
    <w:abstractNumId w:val="24"/>
  </w:num>
  <w:num w:numId="41">
    <w:abstractNumId w:val="15"/>
  </w:num>
  <w:num w:numId="42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ocumentProtection w:edit="forms" w:enforcement="1"/>
  <w:defaultTabStop w:val="708"/>
  <w:autoHyphenation/>
  <w:hyphenationZone w:val="425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4E9"/>
    <w:rsid w:val="00000A9F"/>
    <w:rsid w:val="000017D1"/>
    <w:rsid w:val="00010658"/>
    <w:rsid w:val="00010ED9"/>
    <w:rsid w:val="00011A0D"/>
    <w:rsid w:val="00012329"/>
    <w:rsid w:val="000174AC"/>
    <w:rsid w:val="00017D98"/>
    <w:rsid w:val="0002167D"/>
    <w:rsid w:val="00021FF0"/>
    <w:rsid w:val="000220C1"/>
    <w:rsid w:val="000228A2"/>
    <w:rsid w:val="0002319A"/>
    <w:rsid w:val="00024E1F"/>
    <w:rsid w:val="00025530"/>
    <w:rsid w:val="00032BC6"/>
    <w:rsid w:val="000341B3"/>
    <w:rsid w:val="00041D21"/>
    <w:rsid w:val="000447A1"/>
    <w:rsid w:val="000500D6"/>
    <w:rsid w:val="00050D14"/>
    <w:rsid w:val="0005238C"/>
    <w:rsid w:val="00052817"/>
    <w:rsid w:val="00052A7E"/>
    <w:rsid w:val="00052AD3"/>
    <w:rsid w:val="00053B42"/>
    <w:rsid w:val="000648F6"/>
    <w:rsid w:val="0006732B"/>
    <w:rsid w:val="00067EED"/>
    <w:rsid w:val="00070EDD"/>
    <w:rsid w:val="0007266C"/>
    <w:rsid w:val="00072FAC"/>
    <w:rsid w:val="00074C77"/>
    <w:rsid w:val="00075201"/>
    <w:rsid w:val="000770B1"/>
    <w:rsid w:val="00080372"/>
    <w:rsid w:val="00081F16"/>
    <w:rsid w:val="00082AE0"/>
    <w:rsid w:val="00084507"/>
    <w:rsid w:val="0008766F"/>
    <w:rsid w:val="00090CAD"/>
    <w:rsid w:val="00092777"/>
    <w:rsid w:val="00094AB2"/>
    <w:rsid w:val="00095E78"/>
    <w:rsid w:val="00096FFB"/>
    <w:rsid w:val="0009734E"/>
    <w:rsid w:val="000A00A5"/>
    <w:rsid w:val="000A01D1"/>
    <w:rsid w:val="000A2EE9"/>
    <w:rsid w:val="000A3251"/>
    <w:rsid w:val="000A5A48"/>
    <w:rsid w:val="000A628C"/>
    <w:rsid w:val="000B130C"/>
    <w:rsid w:val="000B15B9"/>
    <w:rsid w:val="000B495E"/>
    <w:rsid w:val="000C2290"/>
    <w:rsid w:val="000C2563"/>
    <w:rsid w:val="000C32F1"/>
    <w:rsid w:val="000C5616"/>
    <w:rsid w:val="000C61B6"/>
    <w:rsid w:val="000C69B2"/>
    <w:rsid w:val="000C6FD7"/>
    <w:rsid w:val="000C78AD"/>
    <w:rsid w:val="000C7949"/>
    <w:rsid w:val="000D2769"/>
    <w:rsid w:val="000D3D33"/>
    <w:rsid w:val="000E0F69"/>
    <w:rsid w:val="000E254C"/>
    <w:rsid w:val="000E4451"/>
    <w:rsid w:val="000E4C8B"/>
    <w:rsid w:val="000E5DBB"/>
    <w:rsid w:val="000F279C"/>
    <w:rsid w:val="000F641C"/>
    <w:rsid w:val="0010100D"/>
    <w:rsid w:val="00101915"/>
    <w:rsid w:val="00103E81"/>
    <w:rsid w:val="00106AF3"/>
    <w:rsid w:val="0010725E"/>
    <w:rsid w:val="00111C10"/>
    <w:rsid w:val="001158D6"/>
    <w:rsid w:val="001168CF"/>
    <w:rsid w:val="00121BFA"/>
    <w:rsid w:val="00125340"/>
    <w:rsid w:val="00131548"/>
    <w:rsid w:val="00134B46"/>
    <w:rsid w:val="00134E3E"/>
    <w:rsid w:val="001372B8"/>
    <w:rsid w:val="00140EB5"/>
    <w:rsid w:val="00141A2D"/>
    <w:rsid w:val="00142EFD"/>
    <w:rsid w:val="00145FE0"/>
    <w:rsid w:val="0015164E"/>
    <w:rsid w:val="00151B1B"/>
    <w:rsid w:val="00152363"/>
    <w:rsid w:val="00152BBE"/>
    <w:rsid w:val="00153523"/>
    <w:rsid w:val="001600F6"/>
    <w:rsid w:val="0016075F"/>
    <w:rsid w:val="00160E0D"/>
    <w:rsid w:val="00160F2B"/>
    <w:rsid w:val="00162051"/>
    <w:rsid w:val="001633F2"/>
    <w:rsid w:val="0016385E"/>
    <w:rsid w:val="00165533"/>
    <w:rsid w:val="00166CF7"/>
    <w:rsid w:val="001716C5"/>
    <w:rsid w:val="00173E91"/>
    <w:rsid w:val="0017595A"/>
    <w:rsid w:val="00176253"/>
    <w:rsid w:val="00176720"/>
    <w:rsid w:val="00177FAB"/>
    <w:rsid w:val="00182C28"/>
    <w:rsid w:val="00183480"/>
    <w:rsid w:val="001835B8"/>
    <w:rsid w:val="0018566E"/>
    <w:rsid w:val="001860EE"/>
    <w:rsid w:val="0018630F"/>
    <w:rsid w:val="00192C4D"/>
    <w:rsid w:val="0019312F"/>
    <w:rsid w:val="00197FB1"/>
    <w:rsid w:val="001A0F69"/>
    <w:rsid w:val="001A12AC"/>
    <w:rsid w:val="001A2A52"/>
    <w:rsid w:val="001A4D72"/>
    <w:rsid w:val="001B2881"/>
    <w:rsid w:val="001B5BAB"/>
    <w:rsid w:val="001C1669"/>
    <w:rsid w:val="001C1D46"/>
    <w:rsid w:val="001C2639"/>
    <w:rsid w:val="001C4208"/>
    <w:rsid w:val="001C5B9B"/>
    <w:rsid w:val="001C666E"/>
    <w:rsid w:val="001D0909"/>
    <w:rsid w:val="001D43D7"/>
    <w:rsid w:val="001E04BC"/>
    <w:rsid w:val="001E0856"/>
    <w:rsid w:val="001E3F57"/>
    <w:rsid w:val="001F1E47"/>
    <w:rsid w:val="001F2AA2"/>
    <w:rsid w:val="001F4178"/>
    <w:rsid w:val="001F4A22"/>
    <w:rsid w:val="001F4B45"/>
    <w:rsid w:val="001F600B"/>
    <w:rsid w:val="001F7F2F"/>
    <w:rsid w:val="00200D7B"/>
    <w:rsid w:val="002069F4"/>
    <w:rsid w:val="00210318"/>
    <w:rsid w:val="00214354"/>
    <w:rsid w:val="00214C58"/>
    <w:rsid w:val="00222FF4"/>
    <w:rsid w:val="002250AE"/>
    <w:rsid w:val="002254A6"/>
    <w:rsid w:val="00225A3C"/>
    <w:rsid w:val="002314E7"/>
    <w:rsid w:val="0023462C"/>
    <w:rsid w:val="002356A7"/>
    <w:rsid w:val="00241A71"/>
    <w:rsid w:val="0024339D"/>
    <w:rsid w:val="002440B7"/>
    <w:rsid w:val="00247D66"/>
    <w:rsid w:val="0025026E"/>
    <w:rsid w:val="00251A94"/>
    <w:rsid w:val="002520EB"/>
    <w:rsid w:val="002523A5"/>
    <w:rsid w:val="00254F91"/>
    <w:rsid w:val="00255A67"/>
    <w:rsid w:val="002573BC"/>
    <w:rsid w:val="00257D21"/>
    <w:rsid w:val="002664C6"/>
    <w:rsid w:val="00270398"/>
    <w:rsid w:val="00270D5C"/>
    <w:rsid w:val="00271D71"/>
    <w:rsid w:val="00273885"/>
    <w:rsid w:val="002817B4"/>
    <w:rsid w:val="00281E00"/>
    <w:rsid w:val="00283F1D"/>
    <w:rsid w:val="00284DA7"/>
    <w:rsid w:val="00284E3F"/>
    <w:rsid w:val="00285D64"/>
    <w:rsid w:val="002901E8"/>
    <w:rsid w:val="00292723"/>
    <w:rsid w:val="00293F45"/>
    <w:rsid w:val="002941C4"/>
    <w:rsid w:val="00296281"/>
    <w:rsid w:val="002A156C"/>
    <w:rsid w:val="002A5C1E"/>
    <w:rsid w:val="002A5D1E"/>
    <w:rsid w:val="002A644F"/>
    <w:rsid w:val="002A674F"/>
    <w:rsid w:val="002A6E50"/>
    <w:rsid w:val="002B0E9F"/>
    <w:rsid w:val="002B1BBF"/>
    <w:rsid w:val="002B1D00"/>
    <w:rsid w:val="002B33BD"/>
    <w:rsid w:val="002B4BA9"/>
    <w:rsid w:val="002B4E0C"/>
    <w:rsid w:val="002B6BD8"/>
    <w:rsid w:val="002C2367"/>
    <w:rsid w:val="002C3E6C"/>
    <w:rsid w:val="002C65DA"/>
    <w:rsid w:val="002C734A"/>
    <w:rsid w:val="002C7939"/>
    <w:rsid w:val="002D0227"/>
    <w:rsid w:val="002D1E5F"/>
    <w:rsid w:val="002D2296"/>
    <w:rsid w:val="002D34CC"/>
    <w:rsid w:val="002D5229"/>
    <w:rsid w:val="002E2129"/>
    <w:rsid w:val="002F27F3"/>
    <w:rsid w:val="002F2CCB"/>
    <w:rsid w:val="002F3C76"/>
    <w:rsid w:val="002F3DFD"/>
    <w:rsid w:val="002F65E9"/>
    <w:rsid w:val="002F748E"/>
    <w:rsid w:val="00301289"/>
    <w:rsid w:val="00301D3A"/>
    <w:rsid w:val="003056AD"/>
    <w:rsid w:val="00305CA5"/>
    <w:rsid w:val="0030694B"/>
    <w:rsid w:val="003078EC"/>
    <w:rsid w:val="003110C1"/>
    <w:rsid w:val="00312176"/>
    <w:rsid w:val="00312736"/>
    <w:rsid w:val="003130E8"/>
    <w:rsid w:val="003152B4"/>
    <w:rsid w:val="003157E5"/>
    <w:rsid w:val="003162CA"/>
    <w:rsid w:val="00320745"/>
    <w:rsid w:val="00321BA8"/>
    <w:rsid w:val="00321D53"/>
    <w:rsid w:val="00322643"/>
    <w:rsid w:val="00322E80"/>
    <w:rsid w:val="00332A6F"/>
    <w:rsid w:val="003336CF"/>
    <w:rsid w:val="00341EEE"/>
    <w:rsid w:val="0034289F"/>
    <w:rsid w:val="003430F4"/>
    <w:rsid w:val="0034428E"/>
    <w:rsid w:val="003443EE"/>
    <w:rsid w:val="003455ED"/>
    <w:rsid w:val="00354857"/>
    <w:rsid w:val="00355617"/>
    <w:rsid w:val="0035588A"/>
    <w:rsid w:val="00363FD9"/>
    <w:rsid w:val="00364823"/>
    <w:rsid w:val="003662E4"/>
    <w:rsid w:val="003677AA"/>
    <w:rsid w:val="0037192F"/>
    <w:rsid w:val="00372F52"/>
    <w:rsid w:val="003733C2"/>
    <w:rsid w:val="00374E6D"/>
    <w:rsid w:val="0037505E"/>
    <w:rsid w:val="00377212"/>
    <w:rsid w:val="003818B0"/>
    <w:rsid w:val="00384187"/>
    <w:rsid w:val="0038506A"/>
    <w:rsid w:val="00390FCD"/>
    <w:rsid w:val="00392417"/>
    <w:rsid w:val="003930BB"/>
    <w:rsid w:val="003941FD"/>
    <w:rsid w:val="003947B8"/>
    <w:rsid w:val="00394EB4"/>
    <w:rsid w:val="00396F40"/>
    <w:rsid w:val="003A4137"/>
    <w:rsid w:val="003A6B59"/>
    <w:rsid w:val="003A71D5"/>
    <w:rsid w:val="003B1785"/>
    <w:rsid w:val="003B2104"/>
    <w:rsid w:val="003B2125"/>
    <w:rsid w:val="003B2CEA"/>
    <w:rsid w:val="003B62F3"/>
    <w:rsid w:val="003B7812"/>
    <w:rsid w:val="003D0726"/>
    <w:rsid w:val="003D121C"/>
    <w:rsid w:val="003D1A78"/>
    <w:rsid w:val="003D3548"/>
    <w:rsid w:val="003D6C43"/>
    <w:rsid w:val="003E0FD3"/>
    <w:rsid w:val="003E149A"/>
    <w:rsid w:val="003E6770"/>
    <w:rsid w:val="003E7590"/>
    <w:rsid w:val="003E7955"/>
    <w:rsid w:val="003F0024"/>
    <w:rsid w:val="003F28E9"/>
    <w:rsid w:val="003F67F4"/>
    <w:rsid w:val="003F7D3D"/>
    <w:rsid w:val="00405776"/>
    <w:rsid w:val="00405F9D"/>
    <w:rsid w:val="004112C8"/>
    <w:rsid w:val="00412559"/>
    <w:rsid w:val="0041314D"/>
    <w:rsid w:val="00413BCD"/>
    <w:rsid w:val="004153DC"/>
    <w:rsid w:val="00415D84"/>
    <w:rsid w:val="00415DCE"/>
    <w:rsid w:val="00417304"/>
    <w:rsid w:val="00420FF0"/>
    <w:rsid w:val="0043555C"/>
    <w:rsid w:val="00435EC9"/>
    <w:rsid w:val="00436B1E"/>
    <w:rsid w:val="00440900"/>
    <w:rsid w:val="00447A99"/>
    <w:rsid w:val="00454367"/>
    <w:rsid w:val="00454384"/>
    <w:rsid w:val="00454E46"/>
    <w:rsid w:val="00460651"/>
    <w:rsid w:val="00460A65"/>
    <w:rsid w:val="00460BAF"/>
    <w:rsid w:val="004642F9"/>
    <w:rsid w:val="004660C5"/>
    <w:rsid w:val="00466EFE"/>
    <w:rsid w:val="0046793E"/>
    <w:rsid w:val="00472734"/>
    <w:rsid w:val="004736FF"/>
    <w:rsid w:val="004743D7"/>
    <w:rsid w:val="004829B4"/>
    <w:rsid w:val="00482D52"/>
    <w:rsid w:val="004840F7"/>
    <w:rsid w:val="00485016"/>
    <w:rsid w:val="00485AAE"/>
    <w:rsid w:val="00486C94"/>
    <w:rsid w:val="004977A6"/>
    <w:rsid w:val="004A1AD2"/>
    <w:rsid w:val="004A2B1A"/>
    <w:rsid w:val="004A6EBC"/>
    <w:rsid w:val="004A72B6"/>
    <w:rsid w:val="004A7A48"/>
    <w:rsid w:val="004B1564"/>
    <w:rsid w:val="004B2F60"/>
    <w:rsid w:val="004B5C41"/>
    <w:rsid w:val="004C054D"/>
    <w:rsid w:val="004C2883"/>
    <w:rsid w:val="004C5112"/>
    <w:rsid w:val="004C7135"/>
    <w:rsid w:val="004D388A"/>
    <w:rsid w:val="004D3AEE"/>
    <w:rsid w:val="004D3E1C"/>
    <w:rsid w:val="004E2B5D"/>
    <w:rsid w:val="004E3B8C"/>
    <w:rsid w:val="004E4EBC"/>
    <w:rsid w:val="004E5B67"/>
    <w:rsid w:val="004E6D22"/>
    <w:rsid w:val="004F08EF"/>
    <w:rsid w:val="004F2124"/>
    <w:rsid w:val="004F3344"/>
    <w:rsid w:val="004F4662"/>
    <w:rsid w:val="004F6A9E"/>
    <w:rsid w:val="004F6D83"/>
    <w:rsid w:val="0050284C"/>
    <w:rsid w:val="005038A6"/>
    <w:rsid w:val="00506C0A"/>
    <w:rsid w:val="00511E92"/>
    <w:rsid w:val="00517A6F"/>
    <w:rsid w:val="00520154"/>
    <w:rsid w:val="00520710"/>
    <w:rsid w:val="00520EDB"/>
    <w:rsid w:val="005210CE"/>
    <w:rsid w:val="00524268"/>
    <w:rsid w:val="0052585F"/>
    <w:rsid w:val="00525E76"/>
    <w:rsid w:val="00530497"/>
    <w:rsid w:val="0053127F"/>
    <w:rsid w:val="00533C99"/>
    <w:rsid w:val="00543623"/>
    <w:rsid w:val="00544671"/>
    <w:rsid w:val="00546A29"/>
    <w:rsid w:val="00550C69"/>
    <w:rsid w:val="00552DE5"/>
    <w:rsid w:val="00553205"/>
    <w:rsid w:val="00566C77"/>
    <w:rsid w:val="005673DF"/>
    <w:rsid w:val="00570398"/>
    <w:rsid w:val="0057236A"/>
    <w:rsid w:val="00573166"/>
    <w:rsid w:val="005733EF"/>
    <w:rsid w:val="005739AD"/>
    <w:rsid w:val="00576323"/>
    <w:rsid w:val="00576480"/>
    <w:rsid w:val="005815DF"/>
    <w:rsid w:val="00581D61"/>
    <w:rsid w:val="00582175"/>
    <w:rsid w:val="00582738"/>
    <w:rsid w:val="00582ADA"/>
    <w:rsid w:val="00583687"/>
    <w:rsid w:val="00584E1A"/>
    <w:rsid w:val="00592743"/>
    <w:rsid w:val="00597213"/>
    <w:rsid w:val="005A08FC"/>
    <w:rsid w:val="005A18F9"/>
    <w:rsid w:val="005A2C06"/>
    <w:rsid w:val="005B0C94"/>
    <w:rsid w:val="005B1ED8"/>
    <w:rsid w:val="005B1EE7"/>
    <w:rsid w:val="005B37D5"/>
    <w:rsid w:val="005B4A67"/>
    <w:rsid w:val="005C0485"/>
    <w:rsid w:val="005C1283"/>
    <w:rsid w:val="005C1764"/>
    <w:rsid w:val="005C3D57"/>
    <w:rsid w:val="005C4B37"/>
    <w:rsid w:val="005C5BAF"/>
    <w:rsid w:val="005C67E7"/>
    <w:rsid w:val="005D1AF7"/>
    <w:rsid w:val="005D2D49"/>
    <w:rsid w:val="005D50AF"/>
    <w:rsid w:val="005D5E03"/>
    <w:rsid w:val="005E035C"/>
    <w:rsid w:val="005E03D3"/>
    <w:rsid w:val="005E1194"/>
    <w:rsid w:val="005E140B"/>
    <w:rsid w:val="005E2107"/>
    <w:rsid w:val="005E32BA"/>
    <w:rsid w:val="005E4007"/>
    <w:rsid w:val="005E559B"/>
    <w:rsid w:val="005E5C7E"/>
    <w:rsid w:val="005F167C"/>
    <w:rsid w:val="005F2746"/>
    <w:rsid w:val="0060189A"/>
    <w:rsid w:val="00606C4C"/>
    <w:rsid w:val="0061446A"/>
    <w:rsid w:val="006144AE"/>
    <w:rsid w:val="00614528"/>
    <w:rsid w:val="00617EC4"/>
    <w:rsid w:val="00620C90"/>
    <w:rsid w:val="00623428"/>
    <w:rsid w:val="00626FF2"/>
    <w:rsid w:val="00633412"/>
    <w:rsid w:val="00634B26"/>
    <w:rsid w:val="00634BD2"/>
    <w:rsid w:val="006423F2"/>
    <w:rsid w:val="00646DC3"/>
    <w:rsid w:val="00647B22"/>
    <w:rsid w:val="006515B0"/>
    <w:rsid w:val="00651E5E"/>
    <w:rsid w:val="006524B7"/>
    <w:rsid w:val="00657AC0"/>
    <w:rsid w:val="00660324"/>
    <w:rsid w:val="006603DD"/>
    <w:rsid w:val="006617F3"/>
    <w:rsid w:val="00661849"/>
    <w:rsid w:val="00661AD4"/>
    <w:rsid w:val="006625E6"/>
    <w:rsid w:val="00663CE0"/>
    <w:rsid w:val="00673012"/>
    <w:rsid w:val="00673077"/>
    <w:rsid w:val="00676EAA"/>
    <w:rsid w:val="0068100A"/>
    <w:rsid w:val="00682A38"/>
    <w:rsid w:val="006835A0"/>
    <w:rsid w:val="0068645B"/>
    <w:rsid w:val="00686DEE"/>
    <w:rsid w:val="00691DF2"/>
    <w:rsid w:val="00692FF0"/>
    <w:rsid w:val="006933F0"/>
    <w:rsid w:val="0069483A"/>
    <w:rsid w:val="0069557B"/>
    <w:rsid w:val="006977E1"/>
    <w:rsid w:val="00697AC7"/>
    <w:rsid w:val="006A25CC"/>
    <w:rsid w:val="006A2A1B"/>
    <w:rsid w:val="006A3CAB"/>
    <w:rsid w:val="006A55B6"/>
    <w:rsid w:val="006B02A3"/>
    <w:rsid w:val="006B3AC5"/>
    <w:rsid w:val="006B5128"/>
    <w:rsid w:val="006B51FC"/>
    <w:rsid w:val="006C09D4"/>
    <w:rsid w:val="006C4012"/>
    <w:rsid w:val="006C5C9F"/>
    <w:rsid w:val="006D1519"/>
    <w:rsid w:val="006D19D5"/>
    <w:rsid w:val="006D4401"/>
    <w:rsid w:val="006D5003"/>
    <w:rsid w:val="006D7F4B"/>
    <w:rsid w:val="006E15BA"/>
    <w:rsid w:val="006E1939"/>
    <w:rsid w:val="006E4BB3"/>
    <w:rsid w:val="006E66B7"/>
    <w:rsid w:val="006F0B49"/>
    <w:rsid w:val="006F14FD"/>
    <w:rsid w:val="006F1532"/>
    <w:rsid w:val="006F47EC"/>
    <w:rsid w:val="006F4B4D"/>
    <w:rsid w:val="006F5DA5"/>
    <w:rsid w:val="006F7E13"/>
    <w:rsid w:val="00700AF2"/>
    <w:rsid w:val="00700CB7"/>
    <w:rsid w:val="00701E00"/>
    <w:rsid w:val="00705EE3"/>
    <w:rsid w:val="00706023"/>
    <w:rsid w:val="007129CB"/>
    <w:rsid w:val="00712E8F"/>
    <w:rsid w:val="00713A14"/>
    <w:rsid w:val="00713C24"/>
    <w:rsid w:val="007169AB"/>
    <w:rsid w:val="007227C0"/>
    <w:rsid w:val="00725206"/>
    <w:rsid w:val="00727F9E"/>
    <w:rsid w:val="007304F0"/>
    <w:rsid w:val="007311D2"/>
    <w:rsid w:val="00731A5F"/>
    <w:rsid w:val="007343E0"/>
    <w:rsid w:val="0073636F"/>
    <w:rsid w:val="00736C3D"/>
    <w:rsid w:val="00743F3E"/>
    <w:rsid w:val="00746230"/>
    <w:rsid w:val="00750C1A"/>
    <w:rsid w:val="0075384E"/>
    <w:rsid w:val="00765946"/>
    <w:rsid w:val="007663AC"/>
    <w:rsid w:val="007663D2"/>
    <w:rsid w:val="00766BE9"/>
    <w:rsid w:val="00767D0A"/>
    <w:rsid w:val="00770D09"/>
    <w:rsid w:val="00774C14"/>
    <w:rsid w:val="00782185"/>
    <w:rsid w:val="007861A5"/>
    <w:rsid w:val="007861E5"/>
    <w:rsid w:val="0079144E"/>
    <w:rsid w:val="00795677"/>
    <w:rsid w:val="007958F9"/>
    <w:rsid w:val="007A378A"/>
    <w:rsid w:val="007A3F14"/>
    <w:rsid w:val="007A4A90"/>
    <w:rsid w:val="007A5D16"/>
    <w:rsid w:val="007B1030"/>
    <w:rsid w:val="007B6F24"/>
    <w:rsid w:val="007B769E"/>
    <w:rsid w:val="007B7E8D"/>
    <w:rsid w:val="007C0CD6"/>
    <w:rsid w:val="007C24DB"/>
    <w:rsid w:val="007C38E3"/>
    <w:rsid w:val="007C56A0"/>
    <w:rsid w:val="007C5DBE"/>
    <w:rsid w:val="007C7DC2"/>
    <w:rsid w:val="007D0C43"/>
    <w:rsid w:val="007D1458"/>
    <w:rsid w:val="007D1AD1"/>
    <w:rsid w:val="007D24F9"/>
    <w:rsid w:val="007D73DB"/>
    <w:rsid w:val="007D7F3B"/>
    <w:rsid w:val="007E2BCE"/>
    <w:rsid w:val="007E3471"/>
    <w:rsid w:val="007E4718"/>
    <w:rsid w:val="007E6BF7"/>
    <w:rsid w:val="007F133A"/>
    <w:rsid w:val="007F1E21"/>
    <w:rsid w:val="007F561C"/>
    <w:rsid w:val="007F61EA"/>
    <w:rsid w:val="0080243A"/>
    <w:rsid w:val="008028FD"/>
    <w:rsid w:val="00803702"/>
    <w:rsid w:val="008062D7"/>
    <w:rsid w:val="008106D1"/>
    <w:rsid w:val="008131D9"/>
    <w:rsid w:val="0081389B"/>
    <w:rsid w:val="00813A62"/>
    <w:rsid w:val="008256A6"/>
    <w:rsid w:val="00826DB0"/>
    <w:rsid w:val="00826F64"/>
    <w:rsid w:val="0082712C"/>
    <w:rsid w:val="00831161"/>
    <w:rsid w:val="008369C9"/>
    <w:rsid w:val="00841331"/>
    <w:rsid w:val="008458BE"/>
    <w:rsid w:val="00845AE9"/>
    <w:rsid w:val="00846411"/>
    <w:rsid w:val="008504DA"/>
    <w:rsid w:val="00851558"/>
    <w:rsid w:val="00852128"/>
    <w:rsid w:val="00852519"/>
    <w:rsid w:val="0085677F"/>
    <w:rsid w:val="00860CF2"/>
    <w:rsid w:val="008632EE"/>
    <w:rsid w:val="00865CD6"/>
    <w:rsid w:val="0086609C"/>
    <w:rsid w:val="00875975"/>
    <w:rsid w:val="00876086"/>
    <w:rsid w:val="00876977"/>
    <w:rsid w:val="00877D76"/>
    <w:rsid w:val="008801E3"/>
    <w:rsid w:val="00880ED3"/>
    <w:rsid w:val="00881E92"/>
    <w:rsid w:val="0088685D"/>
    <w:rsid w:val="00887424"/>
    <w:rsid w:val="00887660"/>
    <w:rsid w:val="00890AF9"/>
    <w:rsid w:val="00891ED3"/>
    <w:rsid w:val="00892694"/>
    <w:rsid w:val="008942E3"/>
    <w:rsid w:val="008944FC"/>
    <w:rsid w:val="008955AC"/>
    <w:rsid w:val="00897824"/>
    <w:rsid w:val="00897B9A"/>
    <w:rsid w:val="008A0C8F"/>
    <w:rsid w:val="008A1283"/>
    <w:rsid w:val="008A5386"/>
    <w:rsid w:val="008A5843"/>
    <w:rsid w:val="008A7D60"/>
    <w:rsid w:val="008B037B"/>
    <w:rsid w:val="008B12BC"/>
    <w:rsid w:val="008B553C"/>
    <w:rsid w:val="008C05DD"/>
    <w:rsid w:val="008C0C1C"/>
    <w:rsid w:val="008C1742"/>
    <w:rsid w:val="008C3570"/>
    <w:rsid w:val="008C6BF8"/>
    <w:rsid w:val="008D0119"/>
    <w:rsid w:val="008D20E1"/>
    <w:rsid w:val="008D69CC"/>
    <w:rsid w:val="008D6A04"/>
    <w:rsid w:val="008E4A64"/>
    <w:rsid w:val="008E56DA"/>
    <w:rsid w:val="008F37FA"/>
    <w:rsid w:val="008F3B87"/>
    <w:rsid w:val="008F3E52"/>
    <w:rsid w:val="008F4080"/>
    <w:rsid w:val="008F409C"/>
    <w:rsid w:val="008F6FA9"/>
    <w:rsid w:val="009010F0"/>
    <w:rsid w:val="00901497"/>
    <w:rsid w:val="009029E2"/>
    <w:rsid w:val="00903475"/>
    <w:rsid w:val="009034E9"/>
    <w:rsid w:val="0091142C"/>
    <w:rsid w:val="00920AEB"/>
    <w:rsid w:val="00922C5B"/>
    <w:rsid w:val="00923116"/>
    <w:rsid w:val="009235D6"/>
    <w:rsid w:val="00923A17"/>
    <w:rsid w:val="00924B1A"/>
    <w:rsid w:val="00925A7C"/>
    <w:rsid w:val="00926235"/>
    <w:rsid w:val="00930423"/>
    <w:rsid w:val="009308EB"/>
    <w:rsid w:val="00930F86"/>
    <w:rsid w:val="00932E5E"/>
    <w:rsid w:val="00933327"/>
    <w:rsid w:val="009342B6"/>
    <w:rsid w:val="00936C6B"/>
    <w:rsid w:val="009425F9"/>
    <w:rsid w:val="00943B54"/>
    <w:rsid w:val="00943C4C"/>
    <w:rsid w:val="00944FD9"/>
    <w:rsid w:val="009468C2"/>
    <w:rsid w:val="0094738E"/>
    <w:rsid w:val="00952141"/>
    <w:rsid w:val="00953374"/>
    <w:rsid w:val="0095690D"/>
    <w:rsid w:val="00957AF4"/>
    <w:rsid w:val="00960E50"/>
    <w:rsid w:val="00963854"/>
    <w:rsid w:val="00967C6A"/>
    <w:rsid w:val="00971DD4"/>
    <w:rsid w:val="009729EC"/>
    <w:rsid w:val="009733D4"/>
    <w:rsid w:val="009766C8"/>
    <w:rsid w:val="00980354"/>
    <w:rsid w:val="009866DF"/>
    <w:rsid w:val="0098752A"/>
    <w:rsid w:val="00991D9B"/>
    <w:rsid w:val="0099213E"/>
    <w:rsid w:val="009938E0"/>
    <w:rsid w:val="0099519D"/>
    <w:rsid w:val="009956AC"/>
    <w:rsid w:val="00997754"/>
    <w:rsid w:val="00997ABC"/>
    <w:rsid w:val="009A12B4"/>
    <w:rsid w:val="009A17CF"/>
    <w:rsid w:val="009A391C"/>
    <w:rsid w:val="009A4069"/>
    <w:rsid w:val="009A4C61"/>
    <w:rsid w:val="009B0304"/>
    <w:rsid w:val="009B4C3B"/>
    <w:rsid w:val="009B5F56"/>
    <w:rsid w:val="009B645D"/>
    <w:rsid w:val="009B6EDF"/>
    <w:rsid w:val="009C03D5"/>
    <w:rsid w:val="009C1742"/>
    <w:rsid w:val="009C1966"/>
    <w:rsid w:val="009C5A97"/>
    <w:rsid w:val="009C6011"/>
    <w:rsid w:val="009C684E"/>
    <w:rsid w:val="009C7C57"/>
    <w:rsid w:val="009C7F22"/>
    <w:rsid w:val="009D06F9"/>
    <w:rsid w:val="009D1942"/>
    <w:rsid w:val="009D3875"/>
    <w:rsid w:val="009D3C6B"/>
    <w:rsid w:val="009D521A"/>
    <w:rsid w:val="009D5982"/>
    <w:rsid w:val="009D6405"/>
    <w:rsid w:val="009D7405"/>
    <w:rsid w:val="009E12F0"/>
    <w:rsid w:val="009E18D8"/>
    <w:rsid w:val="009E3E6E"/>
    <w:rsid w:val="009E4738"/>
    <w:rsid w:val="009E5C9B"/>
    <w:rsid w:val="009E74DB"/>
    <w:rsid w:val="009F41F4"/>
    <w:rsid w:val="009F7BBA"/>
    <w:rsid w:val="00A01961"/>
    <w:rsid w:val="00A06129"/>
    <w:rsid w:val="00A062A3"/>
    <w:rsid w:val="00A10040"/>
    <w:rsid w:val="00A11409"/>
    <w:rsid w:val="00A226D2"/>
    <w:rsid w:val="00A25D91"/>
    <w:rsid w:val="00A26776"/>
    <w:rsid w:val="00A26E38"/>
    <w:rsid w:val="00A27683"/>
    <w:rsid w:val="00A3192F"/>
    <w:rsid w:val="00A321B8"/>
    <w:rsid w:val="00A33719"/>
    <w:rsid w:val="00A34207"/>
    <w:rsid w:val="00A34323"/>
    <w:rsid w:val="00A3438D"/>
    <w:rsid w:val="00A37159"/>
    <w:rsid w:val="00A417DE"/>
    <w:rsid w:val="00A465F9"/>
    <w:rsid w:val="00A471DF"/>
    <w:rsid w:val="00A50942"/>
    <w:rsid w:val="00A50D7E"/>
    <w:rsid w:val="00A5177E"/>
    <w:rsid w:val="00A521B9"/>
    <w:rsid w:val="00A52F66"/>
    <w:rsid w:val="00A536B5"/>
    <w:rsid w:val="00A669E3"/>
    <w:rsid w:val="00A66E62"/>
    <w:rsid w:val="00A705F3"/>
    <w:rsid w:val="00A71B53"/>
    <w:rsid w:val="00A73165"/>
    <w:rsid w:val="00A736AB"/>
    <w:rsid w:val="00A73AA4"/>
    <w:rsid w:val="00A742BB"/>
    <w:rsid w:val="00A8169F"/>
    <w:rsid w:val="00A81D8B"/>
    <w:rsid w:val="00A83BD6"/>
    <w:rsid w:val="00A83E4B"/>
    <w:rsid w:val="00A906B5"/>
    <w:rsid w:val="00A926A2"/>
    <w:rsid w:val="00A931BD"/>
    <w:rsid w:val="00A941E1"/>
    <w:rsid w:val="00A9466A"/>
    <w:rsid w:val="00A94EA9"/>
    <w:rsid w:val="00A95CCC"/>
    <w:rsid w:val="00A967D2"/>
    <w:rsid w:val="00A97A23"/>
    <w:rsid w:val="00AA011B"/>
    <w:rsid w:val="00AA2144"/>
    <w:rsid w:val="00AA21D5"/>
    <w:rsid w:val="00AA3D02"/>
    <w:rsid w:val="00AA4FDE"/>
    <w:rsid w:val="00AA6072"/>
    <w:rsid w:val="00AB05F0"/>
    <w:rsid w:val="00AB23C1"/>
    <w:rsid w:val="00AB3ABE"/>
    <w:rsid w:val="00AB7261"/>
    <w:rsid w:val="00AB7E74"/>
    <w:rsid w:val="00AC50A1"/>
    <w:rsid w:val="00AD3DD1"/>
    <w:rsid w:val="00AE151C"/>
    <w:rsid w:val="00AE1A28"/>
    <w:rsid w:val="00AE30AA"/>
    <w:rsid w:val="00AE671B"/>
    <w:rsid w:val="00AE7590"/>
    <w:rsid w:val="00AF550A"/>
    <w:rsid w:val="00AF6425"/>
    <w:rsid w:val="00AF66DC"/>
    <w:rsid w:val="00AF7C8D"/>
    <w:rsid w:val="00B000D9"/>
    <w:rsid w:val="00B012F6"/>
    <w:rsid w:val="00B04575"/>
    <w:rsid w:val="00B05C82"/>
    <w:rsid w:val="00B11EE2"/>
    <w:rsid w:val="00B13BE2"/>
    <w:rsid w:val="00B16121"/>
    <w:rsid w:val="00B172D3"/>
    <w:rsid w:val="00B22C4A"/>
    <w:rsid w:val="00B2452E"/>
    <w:rsid w:val="00B351E9"/>
    <w:rsid w:val="00B504CF"/>
    <w:rsid w:val="00B529B9"/>
    <w:rsid w:val="00B55034"/>
    <w:rsid w:val="00B55489"/>
    <w:rsid w:val="00B67C9C"/>
    <w:rsid w:val="00B70A01"/>
    <w:rsid w:val="00B70F95"/>
    <w:rsid w:val="00B713E1"/>
    <w:rsid w:val="00B7418A"/>
    <w:rsid w:val="00B74902"/>
    <w:rsid w:val="00B7604A"/>
    <w:rsid w:val="00B8117F"/>
    <w:rsid w:val="00B81C84"/>
    <w:rsid w:val="00B81D9C"/>
    <w:rsid w:val="00B824D7"/>
    <w:rsid w:val="00B83582"/>
    <w:rsid w:val="00B90BA0"/>
    <w:rsid w:val="00B92FF9"/>
    <w:rsid w:val="00B95933"/>
    <w:rsid w:val="00B96790"/>
    <w:rsid w:val="00B97000"/>
    <w:rsid w:val="00BA1659"/>
    <w:rsid w:val="00BA1A87"/>
    <w:rsid w:val="00BA3BE1"/>
    <w:rsid w:val="00BA42DA"/>
    <w:rsid w:val="00BA710B"/>
    <w:rsid w:val="00BB2552"/>
    <w:rsid w:val="00BB4445"/>
    <w:rsid w:val="00BB46C6"/>
    <w:rsid w:val="00BB4D45"/>
    <w:rsid w:val="00BB6810"/>
    <w:rsid w:val="00BC0EE0"/>
    <w:rsid w:val="00BC1AF3"/>
    <w:rsid w:val="00BD075C"/>
    <w:rsid w:val="00BD0A0F"/>
    <w:rsid w:val="00BD3BCB"/>
    <w:rsid w:val="00BD488C"/>
    <w:rsid w:val="00BD70CA"/>
    <w:rsid w:val="00BE0DFE"/>
    <w:rsid w:val="00BE1C80"/>
    <w:rsid w:val="00BE2D41"/>
    <w:rsid w:val="00BE4A87"/>
    <w:rsid w:val="00BF6ED1"/>
    <w:rsid w:val="00C03BF7"/>
    <w:rsid w:val="00C04235"/>
    <w:rsid w:val="00C049AC"/>
    <w:rsid w:val="00C05153"/>
    <w:rsid w:val="00C05992"/>
    <w:rsid w:val="00C110FC"/>
    <w:rsid w:val="00C20886"/>
    <w:rsid w:val="00C2147B"/>
    <w:rsid w:val="00C2188F"/>
    <w:rsid w:val="00C23216"/>
    <w:rsid w:val="00C26712"/>
    <w:rsid w:val="00C31094"/>
    <w:rsid w:val="00C319CB"/>
    <w:rsid w:val="00C33F6B"/>
    <w:rsid w:val="00C34F48"/>
    <w:rsid w:val="00C355F8"/>
    <w:rsid w:val="00C35FC5"/>
    <w:rsid w:val="00C36766"/>
    <w:rsid w:val="00C43E89"/>
    <w:rsid w:val="00C46D71"/>
    <w:rsid w:val="00C46DDB"/>
    <w:rsid w:val="00C50FB9"/>
    <w:rsid w:val="00C51643"/>
    <w:rsid w:val="00C53115"/>
    <w:rsid w:val="00C53685"/>
    <w:rsid w:val="00C54689"/>
    <w:rsid w:val="00C55080"/>
    <w:rsid w:val="00C55658"/>
    <w:rsid w:val="00C61838"/>
    <w:rsid w:val="00C639D7"/>
    <w:rsid w:val="00C6767D"/>
    <w:rsid w:val="00C7144F"/>
    <w:rsid w:val="00C730EE"/>
    <w:rsid w:val="00C747CB"/>
    <w:rsid w:val="00C74E73"/>
    <w:rsid w:val="00C76172"/>
    <w:rsid w:val="00C774D5"/>
    <w:rsid w:val="00C8215A"/>
    <w:rsid w:val="00C82979"/>
    <w:rsid w:val="00C82C7D"/>
    <w:rsid w:val="00C849DF"/>
    <w:rsid w:val="00C8552C"/>
    <w:rsid w:val="00C87E4E"/>
    <w:rsid w:val="00C90983"/>
    <w:rsid w:val="00C922FA"/>
    <w:rsid w:val="00C923CB"/>
    <w:rsid w:val="00C9286C"/>
    <w:rsid w:val="00C938DB"/>
    <w:rsid w:val="00C97D88"/>
    <w:rsid w:val="00CA0881"/>
    <w:rsid w:val="00CA30AA"/>
    <w:rsid w:val="00CA3201"/>
    <w:rsid w:val="00CA352B"/>
    <w:rsid w:val="00CA6073"/>
    <w:rsid w:val="00CB02EE"/>
    <w:rsid w:val="00CB0377"/>
    <w:rsid w:val="00CB576D"/>
    <w:rsid w:val="00CB585A"/>
    <w:rsid w:val="00CB77F9"/>
    <w:rsid w:val="00CB7EAE"/>
    <w:rsid w:val="00CC23D5"/>
    <w:rsid w:val="00CC4AA4"/>
    <w:rsid w:val="00CC7A4A"/>
    <w:rsid w:val="00CD174A"/>
    <w:rsid w:val="00CD3760"/>
    <w:rsid w:val="00CD3A24"/>
    <w:rsid w:val="00CD3EF6"/>
    <w:rsid w:val="00CD5D70"/>
    <w:rsid w:val="00CD67A6"/>
    <w:rsid w:val="00CD687C"/>
    <w:rsid w:val="00CE4AB6"/>
    <w:rsid w:val="00CE4FF3"/>
    <w:rsid w:val="00CE5C4D"/>
    <w:rsid w:val="00CE5E45"/>
    <w:rsid w:val="00CE7640"/>
    <w:rsid w:val="00CE777D"/>
    <w:rsid w:val="00CF0C05"/>
    <w:rsid w:val="00CF0E2F"/>
    <w:rsid w:val="00CF25D1"/>
    <w:rsid w:val="00CF4579"/>
    <w:rsid w:val="00CF6420"/>
    <w:rsid w:val="00D039F0"/>
    <w:rsid w:val="00D103F8"/>
    <w:rsid w:val="00D10697"/>
    <w:rsid w:val="00D1294E"/>
    <w:rsid w:val="00D16231"/>
    <w:rsid w:val="00D16F29"/>
    <w:rsid w:val="00D204A2"/>
    <w:rsid w:val="00D216C2"/>
    <w:rsid w:val="00D21E37"/>
    <w:rsid w:val="00D240D2"/>
    <w:rsid w:val="00D24BD0"/>
    <w:rsid w:val="00D268C4"/>
    <w:rsid w:val="00D303F3"/>
    <w:rsid w:val="00D32DFD"/>
    <w:rsid w:val="00D3323B"/>
    <w:rsid w:val="00D33C16"/>
    <w:rsid w:val="00D36FA1"/>
    <w:rsid w:val="00D37EF5"/>
    <w:rsid w:val="00D41B65"/>
    <w:rsid w:val="00D421CA"/>
    <w:rsid w:val="00D4425C"/>
    <w:rsid w:val="00D4579F"/>
    <w:rsid w:val="00D500BD"/>
    <w:rsid w:val="00D50A3B"/>
    <w:rsid w:val="00D50C25"/>
    <w:rsid w:val="00D60F73"/>
    <w:rsid w:val="00D62A02"/>
    <w:rsid w:val="00D63BA4"/>
    <w:rsid w:val="00D64017"/>
    <w:rsid w:val="00D65E70"/>
    <w:rsid w:val="00D7050A"/>
    <w:rsid w:val="00D72449"/>
    <w:rsid w:val="00D72A3C"/>
    <w:rsid w:val="00D7506F"/>
    <w:rsid w:val="00D82134"/>
    <w:rsid w:val="00D844C9"/>
    <w:rsid w:val="00D86E60"/>
    <w:rsid w:val="00D875E1"/>
    <w:rsid w:val="00D90271"/>
    <w:rsid w:val="00D90EEA"/>
    <w:rsid w:val="00D9213E"/>
    <w:rsid w:val="00D932DA"/>
    <w:rsid w:val="00D96A44"/>
    <w:rsid w:val="00D96ABD"/>
    <w:rsid w:val="00D97DD1"/>
    <w:rsid w:val="00DA2FF0"/>
    <w:rsid w:val="00DB1814"/>
    <w:rsid w:val="00DB437D"/>
    <w:rsid w:val="00DC02D3"/>
    <w:rsid w:val="00DC0CE0"/>
    <w:rsid w:val="00DC3EF3"/>
    <w:rsid w:val="00DC5C09"/>
    <w:rsid w:val="00DC5E6B"/>
    <w:rsid w:val="00DD0F4B"/>
    <w:rsid w:val="00DD13AB"/>
    <w:rsid w:val="00DD32AE"/>
    <w:rsid w:val="00DD5A5F"/>
    <w:rsid w:val="00DE2F55"/>
    <w:rsid w:val="00DE31EE"/>
    <w:rsid w:val="00DE3BE7"/>
    <w:rsid w:val="00DE5974"/>
    <w:rsid w:val="00DF01A4"/>
    <w:rsid w:val="00DF0529"/>
    <w:rsid w:val="00DF1479"/>
    <w:rsid w:val="00DF267A"/>
    <w:rsid w:val="00DF3F2B"/>
    <w:rsid w:val="00DF4939"/>
    <w:rsid w:val="00DF51ED"/>
    <w:rsid w:val="00DF62E4"/>
    <w:rsid w:val="00DF6A11"/>
    <w:rsid w:val="00DF6E88"/>
    <w:rsid w:val="00E01DD9"/>
    <w:rsid w:val="00E026F3"/>
    <w:rsid w:val="00E06AE3"/>
    <w:rsid w:val="00E06CC1"/>
    <w:rsid w:val="00E13043"/>
    <w:rsid w:val="00E130CF"/>
    <w:rsid w:val="00E1562F"/>
    <w:rsid w:val="00E16B33"/>
    <w:rsid w:val="00E17C34"/>
    <w:rsid w:val="00E209C5"/>
    <w:rsid w:val="00E227B7"/>
    <w:rsid w:val="00E23B50"/>
    <w:rsid w:val="00E26B25"/>
    <w:rsid w:val="00E26D87"/>
    <w:rsid w:val="00E3044D"/>
    <w:rsid w:val="00E3059B"/>
    <w:rsid w:val="00E3141A"/>
    <w:rsid w:val="00E32B6D"/>
    <w:rsid w:val="00E36344"/>
    <w:rsid w:val="00E41D7C"/>
    <w:rsid w:val="00E42593"/>
    <w:rsid w:val="00E44B5F"/>
    <w:rsid w:val="00E467D2"/>
    <w:rsid w:val="00E47F3D"/>
    <w:rsid w:val="00E50350"/>
    <w:rsid w:val="00E55A43"/>
    <w:rsid w:val="00E56D34"/>
    <w:rsid w:val="00E56E6A"/>
    <w:rsid w:val="00E6208A"/>
    <w:rsid w:val="00E62D37"/>
    <w:rsid w:val="00E644B8"/>
    <w:rsid w:val="00E7659D"/>
    <w:rsid w:val="00E843E9"/>
    <w:rsid w:val="00E9362C"/>
    <w:rsid w:val="00E93C5B"/>
    <w:rsid w:val="00E955D9"/>
    <w:rsid w:val="00E97672"/>
    <w:rsid w:val="00E97FE0"/>
    <w:rsid w:val="00EA084F"/>
    <w:rsid w:val="00EB0220"/>
    <w:rsid w:val="00EB1FB7"/>
    <w:rsid w:val="00EB2F9D"/>
    <w:rsid w:val="00EB630B"/>
    <w:rsid w:val="00EB6F94"/>
    <w:rsid w:val="00EC079C"/>
    <w:rsid w:val="00EC0D1A"/>
    <w:rsid w:val="00EC117D"/>
    <w:rsid w:val="00EC2144"/>
    <w:rsid w:val="00EC40A2"/>
    <w:rsid w:val="00EC48D3"/>
    <w:rsid w:val="00EC531C"/>
    <w:rsid w:val="00EC5345"/>
    <w:rsid w:val="00EC6A27"/>
    <w:rsid w:val="00EC70FF"/>
    <w:rsid w:val="00ED0112"/>
    <w:rsid w:val="00ED030C"/>
    <w:rsid w:val="00ED2B2A"/>
    <w:rsid w:val="00ED3EF5"/>
    <w:rsid w:val="00ED5999"/>
    <w:rsid w:val="00EE027A"/>
    <w:rsid w:val="00EE09D4"/>
    <w:rsid w:val="00EE0D39"/>
    <w:rsid w:val="00EE35D2"/>
    <w:rsid w:val="00EE364F"/>
    <w:rsid w:val="00EE38DF"/>
    <w:rsid w:val="00EE54E6"/>
    <w:rsid w:val="00EE7186"/>
    <w:rsid w:val="00EF1E1E"/>
    <w:rsid w:val="00EF1F58"/>
    <w:rsid w:val="00EF24B5"/>
    <w:rsid w:val="00EF2D10"/>
    <w:rsid w:val="00EF30A8"/>
    <w:rsid w:val="00EF4F66"/>
    <w:rsid w:val="00EF54F7"/>
    <w:rsid w:val="00EF660D"/>
    <w:rsid w:val="00EF6C7F"/>
    <w:rsid w:val="00F0025F"/>
    <w:rsid w:val="00F007C5"/>
    <w:rsid w:val="00F01388"/>
    <w:rsid w:val="00F0685C"/>
    <w:rsid w:val="00F12302"/>
    <w:rsid w:val="00F14514"/>
    <w:rsid w:val="00F14AF4"/>
    <w:rsid w:val="00F1581D"/>
    <w:rsid w:val="00F15F0C"/>
    <w:rsid w:val="00F177A6"/>
    <w:rsid w:val="00F21F0A"/>
    <w:rsid w:val="00F2269A"/>
    <w:rsid w:val="00F22EA5"/>
    <w:rsid w:val="00F2410A"/>
    <w:rsid w:val="00F254BF"/>
    <w:rsid w:val="00F25B77"/>
    <w:rsid w:val="00F27B64"/>
    <w:rsid w:val="00F3177F"/>
    <w:rsid w:val="00F32E01"/>
    <w:rsid w:val="00F33A38"/>
    <w:rsid w:val="00F33D28"/>
    <w:rsid w:val="00F3486A"/>
    <w:rsid w:val="00F34A77"/>
    <w:rsid w:val="00F3524E"/>
    <w:rsid w:val="00F37FA6"/>
    <w:rsid w:val="00F44802"/>
    <w:rsid w:val="00F4534E"/>
    <w:rsid w:val="00F45EE1"/>
    <w:rsid w:val="00F462AD"/>
    <w:rsid w:val="00F46432"/>
    <w:rsid w:val="00F5133B"/>
    <w:rsid w:val="00F526E7"/>
    <w:rsid w:val="00F53C31"/>
    <w:rsid w:val="00F54943"/>
    <w:rsid w:val="00F55379"/>
    <w:rsid w:val="00F6314A"/>
    <w:rsid w:val="00F63C7B"/>
    <w:rsid w:val="00F644AA"/>
    <w:rsid w:val="00F7000D"/>
    <w:rsid w:val="00F72F3B"/>
    <w:rsid w:val="00F73D34"/>
    <w:rsid w:val="00F753D4"/>
    <w:rsid w:val="00F765DD"/>
    <w:rsid w:val="00F77139"/>
    <w:rsid w:val="00F80E17"/>
    <w:rsid w:val="00F81639"/>
    <w:rsid w:val="00F85BA4"/>
    <w:rsid w:val="00F85C3A"/>
    <w:rsid w:val="00F85F37"/>
    <w:rsid w:val="00F87E56"/>
    <w:rsid w:val="00F87FE4"/>
    <w:rsid w:val="00F92DB4"/>
    <w:rsid w:val="00F92F4F"/>
    <w:rsid w:val="00F93051"/>
    <w:rsid w:val="00F975E1"/>
    <w:rsid w:val="00FA14B1"/>
    <w:rsid w:val="00FA2AE9"/>
    <w:rsid w:val="00FA60AD"/>
    <w:rsid w:val="00FA7A5C"/>
    <w:rsid w:val="00FB0FF9"/>
    <w:rsid w:val="00FB13ED"/>
    <w:rsid w:val="00FB2436"/>
    <w:rsid w:val="00FB3177"/>
    <w:rsid w:val="00FB63AB"/>
    <w:rsid w:val="00FC181C"/>
    <w:rsid w:val="00FC36C3"/>
    <w:rsid w:val="00FC67BF"/>
    <w:rsid w:val="00FC68A2"/>
    <w:rsid w:val="00FC6C77"/>
    <w:rsid w:val="00FC7BEE"/>
    <w:rsid w:val="00FD20B4"/>
    <w:rsid w:val="00FD4502"/>
    <w:rsid w:val="00FD4E20"/>
    <w:rsid w:val="00FE013F"/>
    <w:rsid w:val="00FE1343"/>
    <w:rsid w:val="00FE2292"/>
    <w:rsid w:val="00FE372B"/>
    <w:rsid w:val="00FE7F3C"/>
    <w:rsid w:val="00FF2797"/>
    <w:rsid w:val="00FF72BD"/>
    <w:rsid w:val="187BFA5B"/>
    <w:rsid w:val="51B9E0D2"/>
    <w:rsid w:val="5723910A"/>
    <w:rsid w:val="66420B71"/>
    <w:rsid w:val="71BD7128"/>
    <w:rsid w:val="7EFCC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  <w14:docId w14:val="0D71B222"/>
  <w15:chartTrackingRefBased/>
  <w15:docId w15:val="{1EE34FCF-0A82-42C6-84AA-7182E2838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34A"/>
    <w:pPr>
      <w:spacing w:line="276" w:lineRule="auto"/>
    </w:pPr>
    <w:rPr>
      <w:rFonts w:ascii="Arial" w:eastAsia="Arial Nova" w:hAnsi="Arial" w:cs="Arial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9E74DB"/>
    <w:pPr>
      <w:spacing w:before="480"/>
      <w:outlineLvl w:val="0"/>
    </w:pPr>
    <w:rPr>
      <w:b/>
      <w:bCs/>
      <w:color w:val="0F6897"/>
      <w:sz w:val="2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7FB1"/>
    <w:pPr>
      <w:spacing w:before="240"/>
      <w:outlineLvl w:val="1"/>
    </w:pPr>
    <w:rPr>
      <w:rFonts w:ascii="Poppins ExtraBold" w:hAnsi="Poppins ExtraBold"/>
      <w:iCs/>
      <w:color w:val="45BABF"/>
    </w:rPr>
  </w:style>
  <w:style w:type="paragraph" w:styleId="Ttulo3">
    <w:name w:val="heading 3"/>
    <w:basedOn w:val="Ttulo4"/>
    <w:next w:val="Normal"/>
    <w:link w:val="Ttulo3Car"/>
    <w:uiPriority w:val="9"/>
    <w:unhideWhenUsed/>
    <w:qFormat/>
    <w:rsid w:val="00197FB1"/>
    <w:pPr>
      <w:spacing w:after="240"/>
      <w:outlineLvl w:val="2"/>
    </w:pPr>
    <w:rPr>
      <w:rFonts w:cstheme="majorBidi"/>
    </w:rPr>
  </w:style>
  <w:style w:type="paragraph" w:styleId="Ttulo4">
    <w:name w:val="heading 4"/>
    <w:basedOn w:val="Normal"/>
    <w:next w:val="Normal"/>
    <w:link w:val="Ttulo4Car"/>
    <w:uiPriority w:val="4"/>
    <w:qFormat/>
    <w:rsid w:val="00EC6A27"/>
    <w:pPr>
      <w:keepNext/>
      <w:keepLines/>
      <w:spacing w:before="40" w:after="0"/>
      <w:outlineLvl w:val="3"/>
    </w:pPr>
    <w:rPr>
      <w:rFonts w:eastAsiaTheme="majorEastAsia"/>
      <w:i/>
      <w:iCs/>
      <w:color w:val="0B4D71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6A27"/>
    <w:pPr>
      <w:ind w:left="720"/>
      <w:contextualSpacing/>
    </w:pPr>
  </w:style>
  <w:style w:type="table" w:styleId="Tablaconcuadrcula">
    <w:name w:val="Table Grid"/>
    <w:basedOn w:val="Tablanormal"/>
    <w:uiPriority w:val="59"/>
    <w:rsid w:val="00EC6A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EC6A27"/>
    <w:rPr>
      <w:rFonts w:ascii="Arial" w:eastAsia="Arial Nova" w:hAnsi="Arial" w:cs="Arial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C6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A27"/>
    <w:rPr>
      <w:rFonts w:ascii="Arial" w:eastAsia="Arial Nova" w:hAnsi="Arial" w:cs="Arial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EC6A27"/>
    <w:pPr>
      <w:tabs>
        <w:tab w:val="center" w:pos="4680"/>
        <w:tab w:val="right" w:pos="9360"/>
      </w:tabs>
      <w:spacing w:after="0" w:line="240" w:lineRule="auto"/>
    </w:pPr>
  </w:style>
  <w:style w:type="character" w:styleId="nfasissutil">
    <w:name w:val="Subtle Emphasis"/>
    <w:aliases w:val="Título cabecera"/>
    <w:uiPriority w:val="19"/>
    <w:qFormat/>
    <w:rsid w:val="00197FB1"/>
    <w:rPr>
      <w:rFonts w:ascii="Poppins ExtraBold" w:hAnsi="Poppins ExtraBold"/>
      <w:b w:val="0"/>
      <w:i/>
      <w:color w:val="FFFFFF" w:themeColor="background1"/>
    </w:rPr>
  </w:style>
  <w:style w:type="character" w:styleId="nfasis">
    <w:name w:val="Emphasis"/>
    <w:aliases w:val="#Pag"/>
    <w:uiPriority w:val="20"/>
    <w:qFormat/>
    <w:rsid w:val="00197FB1"/>
    <w:rPr>
      <w:rFonts w:ascii="Poppins ExtraBold" w:hAnsi="Poppins ExtraBold"/>
      <w:b w:val="0"/>
      <w:bCs/>
      <w:color w:val="054A84"/>
    </w:rPr>
  </w:style>
  <w:style w:type="character" w:customStyle="1" w:styleId="Ttulo1Car">
    <w:name w:val="Título 1 Car"/>
    <w:basedOn w:val="Fuentedeprrafopredeter"/>
    <w:link w:val="Ttulo1"/>
    <w:uiPriority w:val="9"/>
    <w:rsid w:val="009E74DB"/>
    <w:rPr>
      <w:rFonts w:ascii="Arial" w:eastAsia="Arial Nova" w:hAnsi="Arial" w:cs="Arial"/>
      <w:b/>
      <w:bCs/>
      <w:color w:val="0F6897"/>
      <w:szCs w:val="28"/>
    </w:rPr>
  </w:style>
  <w:style w:type="character" w:styleId="nfasisintenso">
    <w:name w:val="Intense Emphasis"/>
    <w:aliases w:val="Pie de pagina"/>
    <w:uiPriority w:val="21"/>
    <w:qFormat/>
    <w:rsid w:val="004642F9"/>
    <w:rPr>
      <w:rFonts w:ascii="Arial" w:hAnsi="Arial"/>
      <w:b/>
      <w:bCs/>
      <w:i/>
      <w:iCs/>
      <w:color w:val="45BABF"/>
      <w:sz w:val="16"/>
      <w:szCs w:val="18"/>
    </w:rPr>
  </w:style>
  <w:style w:type="character" w:styleId="Textoennegrita">
    <w:name w:val="Strong"/>
    <w:basedOn w:val="Fuentedeprrafopredeter"/>
    <w:uiPriority w:val="22"/>
    <w:qFormat/>
    <w:rsid w:val="00197FB1"/>
    <w:rPr>
      <w:rFonts w:ascii="Poppins" w:hAnsi="Poppins"/>
      <w:b/>
      <w:bCs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197FB1"/>
    <w:rPr>
      <w:rFonts w:ascii="Poppins ExtraBold" w:eastAsia="Arial Nova" w:hAnsi="Poppins ExtraBold" w:cs="Arial"/>
      <w:iCs/>
      <w:color w:val="45BABF"/>
      <w:sz w:val="20"/>
      <w:szCs w:val="20"/>
    </w:rPr>
  </w:style>
  <w:style w:type="character" w:styleId="Hipervnculo">
    <w:name w:val="Hyperlink"/>
    <w:uiPriority w:val="99"/>
    <w:unhideWhenUsed/>
    <w:qFormat/>
    <w:rsid w:val="00197FB1"/>
    <w:rPr>
      <w:rFonts w:ascii="Poppins" w:hAnsi="Poppins"/>
      <w:i w:val="0"/>
      <w:iCs/>
      <w:color w:val="029DA6" w:themeColor="accent5"/>
    </w:rPr>
  </w:style>
  <w:style w:type="character" w:styleId="Mencinsinresolver">
    <w:name w:val="Unresolved Mention"/>
    <w:basedOn w:val="Fuentedeprrafopredeter"/>
    <w:uiPriority w:val="99"/>
    <w:semiHidden/>
    <w:unhideWhenUsed/>
    <w:rsid w:val="003D1A78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197FB1"/>
    <w:rPr>
      <w:rFonts w:ascii="Poppins" w:eastAsiaTheme="majorEastAsia" w:hAnsi="Poppins" w:cstheme="majorBidi"/>
      <w:i/>
      <w:iCs/>
      <w:color w:val="0B4D71" w:themeColor="accent1" w:themeShade="BF"/>
      <w:sz w:val="20"/>
      <w:szCs w:val="20"/>
    </w:rPr>
  </w:style>
  <w:style w:type="paragraph" w:customStyle="1" w:styleId="Cuadrodestacado">
    <w:name w:val="Cuadro destacado"/>
    <w:basedOn w:val="Normal"/>
    <w:qFormat/>
    <w:rsid w:val="00197FB1"/>
    <w:pPr>
      <w:pBdr>
        <w:top w:val="single" w:sz="8" w:space="5" w:color="EDAE23"/>
        <w:bottom w:val="single" w:sz="8" w:space="5" w:color="EDAE23"/>
      </w:pBdr>
      <w:spacing w:after="0"/>
    </w:pPr>
    <w:rPr>
      <w:iCs/>
      <w:color w:val="0F6897"/>
      <w:sz w:val="18"/>
    </w:rPr>
  </w:style>
  <w:style w:type="paragraph" w:styleId="Sinespaciado">
    <w:name w:val="No Spacing"/>
    <w:link w:val="SinespaciadoCar"/>
    <w:uiPriority w:val="1"/>
    <w:qFormat/>
    <w:rsid w:val="00197FB1"/>
    <w:pPr>
      <w:spacing w:after="0" w:line="240" w:lineRule="auto"/>
    </w:pPr>
    <w:rPr>
      <w:rFonts w:ascii="Poppins" w:eastAsiaTheme="minorEastAsia" w:hAnsi="Poppins"/>
      <w:sz w:val="20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97FB1"/>
    <w:rPr>
      <w:rFonts w:ascii="Poppins" w:eastAsiaTheme="minorEastAsia" w:hAnsi="Poppins"/>
      <w:sz w:val="2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6F47EC"/>
    <w:rPr>
      <w:rFonts w:asciiTheme="minorHAnsi" w:hAnsiTheme="minorHAnsi"/>
      <w:i/>
      <w:color w:val="43B1EC" w:themeColor="accent1" w:themeTint="99"/>
      <w:sz w:val="20"/>
      <w:u w:val="none"/>
    </w:rPr>
  </w:style>
  <w:style w:type="table" w:styleId="Tabladelista3-nfasis2">
    <w:name w:val="List Table 3 Accent 2"/>
    <w:basedOn w:val="Tablanormal"/>
    <w:uiPriority w:val="48"/>
    <w:rsid w:val="00EC6A27"/>
    <w:pPr>
      <w:spacing w:after="0" w:line="240" w:lineRule="auto"/>
    </w:pPr>
    <w:rPr>
      <w:sz w:val="20"/>
    </w:rPr>
    <w:tblPr>
      <w:tblStyleRowBandSize w:val="1"/>
      <w:tblStyleColBandSize w:val="1"/>
      <w:tblBorders>
        <w:insideH w:val="single" w:sz="4" w:space="0" w:color="FFC000"/>
        <w:insideV w:val="single" w:sz="4" w:space="0" w:color="FFC00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i/>
      </w:rPr>
      <w:tblPr/>
      <w:tcPr>
        <w:tcBorders>
          <w:top w:val="double" w:sz="4" w:space="0" w:color="F8A323" w:themeColor="accent2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 w:val="0"/>
        <w:bCs/>
        <w:i w:val="0"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A323" w:themeColor="accent2"/>
          <w:right w:val="single" w:sz="4" w:space="0" w:color="F8A323" w:themeColor="accent2"/>
        </w:tcBorders>
      </w:tcPr>
    </w:tblStylePr>
    <w:tblStylePr w:type="band1Horz">
      <w:tblPr/>
      <w:tcPr>
        <w:tcBorders>
          <w:top w:val="single" w:sz="4" w:space="0" w:color="F8A323" w:themeColor="accent2"/>
          <w:bottom w:val="single" w:sz="4" w:space="0" w:color="F8A32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A323" w:themeColor="accent2"/>
          <w:left w:val="nil"/>
        </w:tcBorders>
      </w:tcPr>
    </w:tblStylePr>
    <w:tblStylePr w:type="swCell">
      <w:tblPr/>
      <w:tcPr>
        <w:tcBorders>
          <w:top w:val="double" w:sz="4" w:space="0" w:color="F8A323" w:themeColor="accent2"/>
          <w:right w:val="nil"/>
        </w:tcBorders>
      </w:tcPr>
    </w:tblStylePr>
  </w:style>
  <w:style w:type="character" w:customStyle="1" w:styleId="Ttulo4Car">
    <w:name w:val="Título 4 Car"/>
    <w:basedOn w:val="Fuentedeprrafopredeter"/>
    <w:link w:val="Ttulo4"/>
    <w:uiPriority w:val="4"/>
    <w:rsid w:val="00EC6A27"/>
    <w:rPr>
      <w:rFonts w:ascii="Arial" w:eastAsiaTheme="majorEastAsia" w:hAnsi="Arial" w:cs="Arial"/>
      <w:i/>
      <w:iCs/>
      <w:color w:val="0B4D71" w:themeColor="accent1" w:themeShade="BF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rsid w:val="00EC6A27"/>
    <w:pPr>
      <w:spacing w:after="0" w:line="240" w:lineRule="auto"/>
    </w:pPr>
    <w:rPr>
      <w:sz w:val="18"/>
      <w:szCs w:val="18"/>
      <w:lang w:val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C6A27"/>
    <w:rPr>
      <w:rFonts w:ascii="Arial" w:eastAsia="Arial Nova" w:hAnsi="Arial" w:cs="Arial"/>
      <w:sz w:val="18"/>
      <w:szCs w:val="18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BD70CA"/>
    <w:rPr>
      <w:vertAlign w:val="superscript"/>
    </w:rPr>
  </w:style>
  <w:style w:type="table" w:styleId="Tabladelista3-nfasis6">
    <w:name w:val="List Table 3 Accent 6"/>
    <w:basedOn w:val="Tablanormal"/>
    <w:uiPriority w:val="48"/>
    <w:rsid w:val="00EC6A27"/>
    <w:pPr>
      <w:spacing w:after="0" w:line="240" w:lineRule="auto"/>
    </w:pPr>
    <w:tblPr>
      <w:tblStyleRowBandSize w:val="1"/>
      <w:tblStyleColBandSize w:val="1"/>
      <w:tblBorders>
        <w:top w:val="single" w:sz="4" w:space="0" w:color="45BABF" w:themeColor="accent6"/>
        <w:left w:val="single" w:sz="4" w:space="0" w:color="45BABF" w:themeColor="accent6"/>
        <w:bottom w:val="single" w:sz="4" w:space="0" w:color="45BABF" w:themeColor="accent6"/>
        <w:right w:val="single" w:sz="4" w:space="0" w:color="45BAB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BABF" w:themeFill="accent6"/>
      </w:tcPr>
    </w:tblStylePr>
    <w:tblStylePr w:type="lastRow">
      <w:rPr>
        <w:b/>
        <w:bCs/>
      </w:rPr>
      <w:tblPr/>
      <w:tcPr>
        <w:tcBorders>
          <w:top w:val="double" w:sz="4" w:space="0" w:color="45BAB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BABF" w:themeColor="accent6"/>
          <w:right w:val="single" w:sz="4" w:space="0" w:color="45BABF" w:themeColor="accent6"/>
        </w:tcBorders>
      </w:tcPr>
    </w:tblStylePr>
    <w:tblStylePr w:type="band1Horz">
      <w:tblPr/>
      <w:tcPr>
        <w:tcBorders>
          <w:top w:val="single" w:sz="4" w:space="0" w:color="45BABF" w:themeColor="accent6"/>
          <w:bottom w:val="single" w:sz="4" w:space="0" w:color="45BAB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BABF" w:themeColor="accent6"/>
          <w:left w:val="nil"/>
        </w:tcBorders>
      </w:tcPr>
    </w:tblStylePr>
    <w:tblStylePr w:type="swCell">
      <w:tblPr/>
      <w:tcPr>
        <w:tcBorders>
          <w:top w:val="double" w:sz="4" w:space="0" w:color="45BABF" w:themeColor="accent6"/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B970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47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a\AMEC\Sitio%20de%20grupo%20-%2010%20-%20PLANTILLAS%20DE%20PROSPECTIVA\PLANTILLA%20-%20Word.dotx" TargetMode="External"/></Relationships>
</file>

<file path=word/theme/theme1.xml><?xml version="1.0" encoding="utf-8"?>
<a:theme xmlns:a="http://schemas.openxmlformats.org/drawingml/2006/main" name="amec">
  <a:themeElements>
    <a:clrScheme name="Colores Observato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F6897"/>
      </a:accent1>
      <a:accent2>
        <a:srgbClr val="F8A323"/>
      </a:accent2>
      <a:accent3>
        <a:srgbClr val="A5A5A5"/>
      </a:accent3>
      <a:accent4>
        <a:srgbClr val="F7CF14"/>
      </a:accent4>
      <a:accent5>
        <a:srgbClr val="029DA6"/>
      </a:accent5>
      <a:accent6>
        <a:srgbClr val="45BABF"/>
      </a:accent6>
      <a:hlink>
        <a:srgbClr val="45BABF"/>
      </a:hlink>
      <a:folHlink>
        <a:srgbClr val="45BABF"/>
      </a:folHlink>
    </a:clrScheme>
    <a:fontScheme name="Personalizado 2">
      <a:majorFont>
        <a:latin typeface="Lucida Sans Std"/>
        <a:ea typeface=""/>
        <a:cs typeface=""/>
      </a:majorFont>
      <a:minorFont>
        <a:latin typeface="Lucida Sans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fb81289-438d-4c90-9bf3-1244a559f829">
      <UserInfo>
        <DisplayName>AMEC - Andrea Encinas rias</DisplayName>
        <AccountId>21</AccountId>
        <AccountType/>
      </UserInfo>
    </SharedWithUsers>
    <_Flow_SignoffStatus xmlns="14324930-1ff9-4844-8a11-9286046f42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883520AF5DE2409EBE4AC858DD6665" ma:contentTypeVersion="14" ma:contentTypeDescription="Crear nuevo documento." ma:contentTypeScope="" ma:versionID="8b574fd116ba5c08d50c83aaad4621f7">
  <xsd:schema xmlns:xsd="http://www.w3.org/2001/XMLSchema" xmlns:xs="http://www.w3.org/2001/XMLSchema" xmlns:p="http://schemas.microsoft.com/office/2006/metadata/properties" xmlns:ns2="14324930-1ff9-4844-8a11-9286046f427d" xmlns:ns3="4fb81289-438d-4c90-9bf3-1244a559f829" targetNamespace="http://schemas.microsoft.com/office/2006/metadata/properties" ma:root="true" ma:fieldsID="e5c1fa7139405a265465c1e6c45fc0bb" ns2:_="" ns3:_="">
    <xsd:import namespace="14324930-1ff9-4844-8a11-9286046f427d"/>
    <xsd:import namespace="4fb81289-438d-4c90-9bf3-1244a559f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24930-1ff9-4844-8a11-9286046f42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81289-438d-4c90-9bf3-1244a559f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876C86-EE50-4602-A91C-F13E6622CD6D}">
  <ds:schemaRefs>
    <ds:schemaRef ds:uri="http://schemas.microsoft.com/office/2006/metadata/properties"/>
    <ds:schemaRef ds:uri="http://schemas.microsoft.com/office/infopath/2007/PartnerControls"/>
    <ds:schemaRef ds:uri="4fb81289-438d-4c90-9bf3-1244a559f829"/>
    <ds:schemaRef ds:uri="14324930-1ff9-4844-8a11-9286046f427d"/>
  </ds:schemaRefs>
</ds:datastoreItem>
</file>

<file path=customXml/itemProps2.xml><?xml version="1.0" encoding="utf-8"?>
<ds:datastoreItem xmlns:ds="http://schemas.openxmlformats.org/officeDocument/2006/customXml" ds:itemID="{69FB5A7C-3383-4092-92C4-D1CF9F6F03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575B72-A9A2-477F-BE1A-70960740C4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B94E7C-EBAF-42BB-A037-25DB030B11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324930-1ff9-4844-8a11-9286046f427d"/>
    <ds:schemaRef ds:uri="4fb81289-438d-4c90-9bf3-1244a559f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- Word</Template>
  <TotalTime>0</TotalTime>
  <Pages>3</Pages>
  <Words>561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de encomienda</vt:lpstr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inscripción del trabajador</dc:title>
  <dc:subject/>
  <dc:creator>Susana</dc:creator>
  <cp:keywords/>
  <dc:description/>
  <cp:lastModifiedBy>AMEC - Susana González Ruiz</cp:lastModifiedBy>
  <cp:revision>3</cp:revision>
  <dcterms:created xsi:type="dcterms:W3CDTF">2022-02-03T14:50:00Z</dcterms:created>
  <dcterms:modified xsi:type="dcterms:W3CDTF">2022-02-03T14:50:00Z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0x01010032883520AF5DE2409EBE4AC858DD6665</vt:lpwstr>
  </property>
</Properties>
</file>